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DB2" w14:textId="0C6D8AEB" w:rsidR="00275260" w:rsidRPr="00AF1A52" w:rsidRDefault="00B750FF" w:rsidP="00AF1A52">
      <w:pPr>
        <w:pStyle w:val="Heading1"/>
      </w:pPr>
      <w:r>
        <w:t>Cape Breton Horse Owners Association</w:t>
      </w:r>
    </w:p>
    <w:p w14:paraId="7406688F" w14:textId="3DBEEED6" w:rsidR="00B750FF" w:rsidRPr="00BD1B3B" w:rsidRDefault="00046171" w:rsidP="00046171">
      <w:pPr>
        <w:pStyle w:val="ListNumber"/>
      </w:pPr>
      <w:r>
        <w:t xml:space="preserve">Called to Order – Review of </w:t>
      </w:r>
      <w:r w:rsidR="006F1F5A">
        <w:t>minutes</w:t>
      </w:r>
    </w:p>
    <w:p w14:paraId="16126FBF" w14:textId="30667F62" w:rsidR="00FE3951" w:rsidRDefault="00F94176" w:rsidP="00BD1B3B">
      <w:pPr>
        <w:pStyle w:val="ListNumber"/>
      </w:pPr>
      <w:r>
        <w:t xml:space="preserve">Government funding </w:t>
      </w:r>
      <w:r w:rsidR="005B00C9">
        <w:t>–</w:t>
      </w:r>
      <w:r>
        <w:t xml:space="preserve"> Impact</w:t>
      </w:r>
    </w:p>
    <w:p w14:paraId="5B6B079F" w14:textId="09D4B172" w:rsidR="00A144E5" w:rsidRPr="00BD1B3B" w:rsidRDefault="00A144E5" w:rsidP="00BD1B3B">
      <w:pPr>
        <w:pStyle w:val="ListNumber"/>
      </w:pPr>
      <w:r>
        <w:t xml:space="preserve">Track Maintenance Committee </w:t>
      </w:r>
    </w:p>
    <w:p w14:paraId="5C55AB68" w14:textId="1406AF68" w:rsidR="00FE3951" w:rsidRDefault="00B750FF" w:rsidP="00BD1B3B">
      <w:pPr>
        <w:pStyle w:val="ListNumber"/>
      </w:pPr>
      <w:r>
        <w:t>Review Financial Statement</w:t>
      </w:r>
    </w:p>
    <w:p w14:paraId="7CFCEA71" w14:textId="711C2912" w:rsidR="00574BED" w:rsidRPr="00BD1B3B" w:rsidRDefault="00574BED" w:rsidP="00BD1B3B">
      <w:pPr>
        <w:pStyle w:val="ListNumber"/>
      </w:pPr>
      <w:r>
        <w:t>Nominations</w:t>
      </w:r>
      <w:r w:rsidR="00E005D1">
        <w:t xml:space="preserve"> for HRCB board Member</w:t>
      </w:r>
    </w:p>
    <w:p w14:paraId="5D9D9763" w14:textId="6B71DDED" w:rsidR="00FE3951" w:rsidRDefault="00B750FF" w:rsidP="00BD1B3B">
      <w:pPr>
        <w:pStyle w:val="ListNumber"/>
      </w:pPr>
      <w:r>
        <w:t xml:space="preserve">Election of </w:t>
      </w:r>
      <w:r w:rsidR="00574BED">
        <w:t>Officers</w:t>
      </w:r>
    </w:p>
    <w:p w14:paraId="12A44FED" w14:textId="6610B163" w:rsidR="00FE3951" w:rsidRPr="00BD1B3B" w:rsidRDefault="00B750FF" w:rsidP="00BD1B3B">
      <w:pPr>
        <w:pStyle w:val="ListNumber"/>
      </w:pPr>
      <w:r>
        <w:t xml:space="preserve">Open to Floor for Issues and </w:t>
      </w:r>
      <w:r w:rsidR="004E201B">
        <w:t>Discussion</w:t>
      </w:r>
      <w:r>
        <w:tab/>
      </w:r>
    </w:p>
    <w:p w14:paraId="2F5F5C15" w14:textId="2E7E7F04" w:rsidR="00FE3951" w:rsidRDefault="00FE3951" w:rsidP="00FE3951">
      <w:pPr>
        <w:pStyle w:val="ListNumber"/>
        <w:numPr>
          <w:ilvl w:val="0"/>
          <w:numId w:val="0"/>
        </w:numPr>
        <w:ind w:left="173" w:hanging="173"/>
      </w:pPr>
    </w:p>
    <w:p w14:paraId="45DB8D00" w14:textId="12BD1CF5" w:rsidR="00B750FF" w:rsidRDefault="00B750FF" w:rsidP="00FE3951">
      <w:pPr>
        <w:pStyle w:val="ListNumber"/>
        <w:numPr>
          <w:ilvl w:val="0"/>
          <w:numId w:val="0"/>
        </w:numPr>
        <w:ind w:left="173" w:hanging="173"/>
      </w:pPr>
    </w:p>
    <w:p w14:paraId="7C0CA251" w14:textId="0BBBE9ED" w:rsidR="00B750FF" w:rsidRDefault="00B750FF" w:rsidP="00FE3951">
      <w:pPr>
        <w:pStyle w:val="ListNumber"/>
        <w:numPr>
          <w:ilvl w:val="0"/>
          <w:numId w:val="0"/>
        </w:numPr>
        <w:ind w:left="173" w:hanging="173"/>
      </w:pPr>
    </w:p>
    <w:p w14:paraId="4309DD2C" w14:textId="6C76C40A" w:rsidR="00B750FF" w:rsidRDefault="00B750FF" w:rsidP="00FE3951">
      <w:pPr>
        <w:pStyle w:val="ListNumber"/>
        <w:numPr>
          <w:ilvl w:val="0"/>
          <w:numId w:val="0"/>
        </w:numPr>
        <w:ind w:left="173" w:hanging="173"/>
      </w:pPr>
    </w:p>
    <w:p w14:paraId="234B926B" w14:textId="253CE42C" w:rsidR="00B750FF" w:rsidRDefault="00B750FF" w:rsidP="00FE3951">
      <w:pPr>
        <w:pStyle w:val="ListNumber"/>
        <w:numPr>
          <w:ilvl w:val="0"/>
          <w:numId w:val="0"/>
        </w:numPr>
        <w:ind w:left="173" w:hanging="173"/>
      </w:pPr>
    </w:p>
    <w:p w14:paraId="2C0A2289" w14:textId="1BDB9E3D" w:rsidR="00B750FF" w:rsidRDefault="00B750FF" w:rsidP="00FE3951">
      <w:pPr>
        <w:pStyle w:val="ListNumber"/>
        <w:numPr>
          <w:ilvl w:val="0"/>
          <w:numId w:val="0"/>
        </w:numPr>
        <w:ind w:left="173" w:hanging="173"/>
      </w:pPr>
    </w:p>
    <w:p w14:paraId="5352540A" w14:textId="186EE139" w:rsidR="00B750FF" w:rsidRDefault="00B750FF" w:rsidP="00FE3951">
      <w:pPr>
        <w:pStyle w:val="ListNumber"/>
        <w:numPr>
          <w:ilvl w:val="0"/>
          <w:numId w:val="0"/>
        </w:numPr>
        <w:ind w:left="173" w:hanging="173"/>
      </w:pPr>
    </w:p>
    <w:p w14:paraId="70C2F629" w14:textId="026A746A" w:rsidR="00B750FF" w:rsidRDefault="00B750FF" w:rsidP="00FE3951">
      <w:pPr>
        <w:pStyle w:val="ListNumber"/>
        <w:numPr>
          <w:ilvl w:val="0"/>
          <w:numId w:val="0"/>
        </w:numPr>
        <w:ind w:left="173" w:hanging="173"/>
      </w:pPr>
    </w:p>
    <w:p w14:paraId="4900C12D" w14:textId="3CFFBDCE" w:rsidR="00B750FF" w:rsidRDefault="00B750FF" w:rsidP="00FE3951">
      <w:pPr>
        <w:pStyle w:val="ListNumber"/>
        <w:numPr>
          <w:ilvl w:val="0"/>
          <w:numId w:val="0"/>
        </w:numPr>
        <w:ind w:left="173" w:hanging="173"/>
      </w:pPr>
    </w:p>
    <w:p w14:paraId="3A216C3E" w14:textId="2F424949" w:rsidR="00B750FF" w:rsidRDefault="00B750FF" w:rsidP="00FE3951">
      <w:pPr>
        <w:pStyle w:val="ListNumber"/>
        <w:numPr>
          <w:ilvl w:val="0"/>
          <w:numId w:val="0"/>
        </w:numPr>
        <w:ind w:left="173" w:hanging="173"/>
      </w:pPr>
    </w:p>
    <w:p w14:paraId="1D02494B" w14:textId="7BC27891" w:rsidR="00B750FF" w:rsidRDefault="00B750FF" w:rsidP="00FE3951">
      <w:pPr>
        <w:pStyle w:val="ListNumber"/>
        <w:numPr>
          <w:ilvl w:val="0"/>
          <w:numId w:val="0"/>
        </w:numPr>
        <w:ind w:left="173" w:hanging="173"/>
      </w:pPr>
    </w:p>
    <w:p w14:paraId="6E9846F6" w14:textId="62E747F9" w:rsidR="00B750FF" w:rsidRDefault="00B750FF" w:rsidP="00FE3951">
      <w:pPr>
        <w:pStyle w:val="ListNumber"/>
        <w:numPr>
          <w:ilvl w:val="0"/>
          <w:numId w:val="0"/>
        </w:numPr>
        <w:ind w:left="173" w:hanging="173"/>
      </w:pPr>
    </w:p>
    <w:p w14:paraId="5DC0F7FE" w14:textId="4EF6B1A0" w:rsidR="00B750FF" w:rsidRDefault="00B750FF" w:rsidP="00FE3951">
      <w:pPr>
        <w:pStyle w:val="ListNumber"/>
        <w:numPr>
          <w:ilvl w:val="0"/>
          <w:numId w:val="0"/>
        </w:numPr>
        <w:ind w:left="173" w:hanging="173"/>
      </w:pPr>
    </w:p>
    <w:p w14:paraId="2BAC6F08" w14:textId="2DAB0AC9" w:rsidR="00B750FF" w:rsidRDefault="00B750FF" w:rsidP="00FE3951">
      <w:pPr>
        <w:pStyle w:val="ListNumber"/>
        <w:numPr>
          <w:ilvl w:val="0"/>
          <w:numId w:val="0"/>
        </w:numPr>
        <w:ind w:left="173" w:hanging="173"/>
      </w:pPr>
      <w:r>
        <w:lastRenderedPageBreak/>
        <w:t xml:space="preserve">6:41 – Meeting is called to order.  In attendance: </w:t>
      </w:r>
    </w:p>
    <w:p w14:paraId="15C997DD" w14:textId="0243A1D9" w:rsidR="00B750FF" w:rsidRDefault="00B750FF" w:rsidP="00FE3951">
      <w:pPr>
        <w:pStyle w:val="ListNumber"/>
        <w:numPr>
          <w:ilvl w:val="0"/>
          <w:numId w:val="0"/>
        </w:numPr>
        <w:ind w:left="173" w:hanging="173"/>
      </w:pPr>
      <w:r>
        <w:t>Joel Leblanc</w:t>
      </w:r>
      <w:r>
        <w:tab/>
      </w:r>
      <w:r>
        <w:tab/>
        <w:t>Willie Seymore</w:t>
      </w:r>
      <w:r>
        <w:tab/>
      </w:r>
      <w:r>
        <w:tab/>
        <w:t>Debra Rankin</w:t>
      </w:r>
      <w:r>
        <w:tab/>
      </w:r>
      <w:r>
        <w:tab/>
        <w:t>Laurie Anne Turner</w:t>
      </w:r>
    </w:p>
    <w:p w14:paraId="77A4C08B" w14:textId="25D5D537" w:rsidR="00B750FF" w:rsidRDefault="00B750FF" w:rsidP="00FE3951">
      <w:pPr>
        <w:pStyle w:val="ListNumber"/>
        <w:numPr>
          <w:ilvl w:val="0"/>
          <w:numId w:val="0"/>
        </w:numPr>
        <w:ind w:left="173" w:hanging="173"/>
      </w:pPr>
      <w:r>
        <w:t>Bernie Gillis</w:t>
      </w:r>
      <w:r>
        <w:tab/>
      </w:r>
      <w:r>
        <w:tab/>
        <w:t>Harold Leblanc</w:t>
      </w:r>
      <w:r>
        <w:tab/>
      </w:r>
      <w:r>
        <w:tab/>
        <w:t xml:space="preserve">George </w:t>
      </w:r>
      <w:proofErr w:type="spellStart"/>
      <w:r>
        <w:t>DellaVella</w:t>
      </w:r>
      <w:proofErr w:type="spellEnd"/>
      <w:r>
        <w:tab/>
        <w:t>Kerri MacAskill</w:t>
      </w:r>
    </w:p>
    <w:p w14:paraId="176174A0" w14:textId="1ABBE1FD" w:rsidR="00B750FF" w:rsidRDefault="00B750FF" w:rsidP="00FE3951">
      <w:pPr>
        <w:pStyle w:val="ListNumber"/>
        <w:numPr>
          <w:ilvl w:val="0"/>
          <w:numId w:val="0"/>
        </w:numPr>
        <w:ind w:left="173" w:hanging="173"/>
      </w:pPr>
      <w:r>
        <w:t>Ronald Seymore</w:t>
      </w:r>
      <w:r>
        <w:tab/>
        <w:t>Brenda MacPherson</w:t>
      </w:r>
      <w:r>
        <w:tab/>
      </w:r>
      <w:r>
        <w:tab/>
        <w:t>Aubrey Cameron</w:t>
      </w:r>
      <w:r>
        <w:tab/>
        <w:t>Harold Leblanc</w:t>
      </w:r>
      <w:r>
        <w:tab/>
      </w:r>
    </w:p>
    <w:p w14:paraId="34D9542B" w14:textId="6B46265F" w:rsidR="00B750FF" w:rsidRDefault="00B750FF" w:rsidP="00FE3951">
      <w:pPr>
        <w:pStyle w:val="ListNumber"/>
        <w:numPr>
          <w:ilvl w:val="0"/>
          <w:numId w:val="0"/>
        </w:numPr>
        <w:ind w:left="173" w:hanging="173"/>
      </w:pPr>
      <w:r>
        <w:t>Ardon Mofford</w:t>
      </w:r>
      <w:r>
        <w:tab/>
        <w:t>Wayne Hardy</w:t>
      </w:r>
      <w:r>
        <w:tab/>
      </w:r>
      <w:r w:rsidR="00F42505">
        <w:tab/>
      </w:r>
      <w:r w:rsidR="00F42505">
        <w:tab/>
        <w:t>Jack Ellsworth</w:t>
      </w:r>
      <w:r w:rsidR="00F42505">
        <w:tab/>
      </w:r>
      <w:r w:rsidR="00F42505">
        <w:tab/>
      </w:r>
    </w:p>
    <w:p w14:paraId="05976379" w14:textId="1BCFCC5C" w:rsidR="00B750FF" w:rsidRDefault="00B750FF" w:rsidP="00FE3951">
      <w:pPr>
        <w:pStyle w:val="ListNumber"/>
        <w:numPr>
          <w:ilvl w:val="0"/>
          <w:numId w:val="0"/>
        </w:numPr>
        <w:ind w:left="173" w:hanging="173"/>
      </w:pPr>
    </w:p>
    <w:p w14:paraId="0DDFB021" w14:textId="74CD79BB" w:rsidR="00B750FF" w:rsidRDefault="00B750FF" w:rsidP="00B750FF">
      <w:pPr>
        <w:pStyle w:val="ListNumber"/>
        <w:numPr>
          <w:ilvl w:val="0"/>
          <w:numId w:val="44"/>
        </w:numPr>
      </w:pPr>
      <w:r>
        <w:t xml:space="preserve">There were no minutes from the last meeting because </w:t>
      </w:r>
      <w:r w:rsidR="0029352D">
        <w:t>secretary</w:t>
      </w:r>
      <w:r>
        <w:t xml:space="preserve"> was not in attendance</w:t>
      </w:r>
    </w:p>
    <w:p w14:paraId="1846B0FD" w14:textId="6B00A596" w:rsidR="00B750FF" w:rsidRDefault="00B750FF" w:rsidP="00B750FF">
      <w:pPr>
        <w:pStyle w:val="ListNumber"/>
        <w:numPr>
          <w:ilvl w:val="0"/>
          <w:numId w:val="0"/>
        </w:numPr>
        <w:ind w:left="173" w:hanging="173"/>
      </w:pPr>
    </w:p>
    <w:p w14:paraId="12DD56DE" w14:textId="198B7E69" w:rsidR="00B750FF" w:rsidRPr="00A45340" w:rsidRDefault="00B750FF" w:rsidP="00B750FF">
      <w:pPr>
        <w:pStyle w:val="ListNumber"/>
        <w:numPr>
          <w:ilvl w:val="0"/>
          <w:numId w:val="0"/>
        </w:numPr>
        <w:ind w:left="173" w:hanging="173"/>
        <w:rPr>
          <w:b/>
          <w:bCs/>
          <w:sz w:val="40"/>
          <w:szCs w:val="40"/>
        </w:rPr>
      </w:pPr>
      <w:r w:rsidRPr="00A45340">
        <w:rPr>
          <w:b/>
          <w:bCs/>
          <w:sz w:val="40"/>
          <w:szCs w:val="40"/>
        </w:rPr>
        <w:t>Member Emergencies:</w:t>
      </w:r>
    </w:p>
    <w:p w14:paraId="177D47C1" w14:textId="278219C7" w:rsidR="00B750FF" w:rsidRDefault="00B750FF" w:rsidP="00B750FF">
      <w:pPr>
        <w:pStyle w:val="ListNumber"/>
        <w:numPr>
          <w:ilvl w:val="0"/>
          <w:numId w:val="0"/>
        </w:numPr>
        <w:ind w:left="173" w:hanging="173"/>
      </w:pPr>
      <w:r>
        <w:t xml:space="preserve">Valerie Burt – Valerie has worked for HRCB for the past 2 years.  She helped during covid restrictions and </w:t>
      </w:r>
      <w:proofErr w:type="gramStart"/>
      <w:r>
        <w:t>worked</w:t>
      </w:r>
      <w:proofErr w:type="gramEnd"/>
      <w:r>
        <w:t xml:space="preserve"> the test barn, and </w:t>
      </w:r>
      <w:proofErr w:type="gramStart"/>
      <w:r>
        <w:t>then</w:t>
      </w:r>
      <w:proofErr w:type="gramEnd"/>
      <w:r>
        <w:t xml:space="preserve"> the gate to help follow current restrictions and then she </w:t>
      </w:r>
      <w:proofErr w:type="gramStart"/>
      <w:r>
        <w:t>worked</w:t>
      </w:r>
      <w:proofErr w:type="gramEnd"/>
      <w:r>
        <w:t xml:space="preserve"> the paddock barn in 2022 to assure only </w:t>
      </w:r>
      <w:proofErr w:type="gramStart"/>
      <w:r>
        <w:t>member</w:t>
      </w:r>
      <w:proofErr w:type="gramEnd"/>
      <w:r>
        <w:t xml:space="preserve"> were permitted into the restricted area.  On Friday, December 10</w:t>
      </w:r>
      <w:r w:rsidRPr="00B750FF">
        <w:rPr>
          <w:vertAlign w:val="superscript"/>
        </w:rPr>
        <w:t>th</w:t>
      </w:r>
      <w:r>
        <w:t xml:space="preserve">, Valerie was hit head on by an impaired driver on Lingan road.  She sustained severe injuries and will have a long </w:t>
      </w:r>
      <w:proofErr w:type="gramStart"/>
      <w:r>
        <w:t>time of recovery</w:t>
      </w:r>
      <w:proofErr w:type="gramEnd"/>
      <w:r>
        <w:t>.  CBHA</w:t>
      </w:r>
      <w:r w:rsidR="00154D1D">
        <w:t xml:space="preserve"> and HRCB have donated $250 each to help her during her recovery so that money is not something she has to worry about.  </w:t>
      </w:r>
      <w:proofErr w:type="gramStart"/>
      <w:r w:rsidR="00154D1D">
        <w:t>Also</w:t>
      </w:r>
      <w:proofErr w:type="gramEnd"/>
      <w:r w:rsidR="00154D1D">
        <w:t xml:space="preserve"> a collection was made at the meeting and an additional $190.00 was collected.  Great amount for such a small attendance.  Debra will bring Valerie the funds when she visits this week.</w:t>
      </w:r>
    </w:p>
    <w:p w14:paraId="4523B85E" w14:textId="0664B629" w:rsidR="00154D1D" w:rsidRDefault="00154D1D" w:rsidP="00B750FF">
      <w:pPr>
        <w:pStyle w:val="ListNumber"/>
        <w:numPr>
          <w:ilvl w:val="0"/>
          <w:numId w:val="0"/>
        </w:numPr>
        <w:ind w:left="173" w:hanging="173"/>
      </w:pPr>
    </w:p>
    <w:p w14:paraId="60ACE55C" w14:textId="25E4A87F" w:rsidR="00154D1D" w:rsidRDefault="00154D1D" w:rsidP="00B750FF">
      <w:pPr>
        <w:pStyle w:val="ListNumber"/>
        <w:numPr>
          <w:ilvl w:val="0"/>
          <w:numId w:val="0"/>
        </w:numPr>
        <w:ind w:left="173" w:hanging="173"/>
      </w:pPr>
      <w:r>
        <w:t xml:space="preserve">Bobby Boutilier – Bobby is a </w:t>
      </w:r>
      <w:proofErr w:type="gramStart"/>
      <w:r>
        <w:t>longtime horsemen</w:t>
      </w:r>
      <w:proofErr w:type="gramEnd"/>
      <w:r>
        <w:t xml:space="preserve"> who at one time even drove a few races.  He has been loyal to harness racing for most of his life.  Currently, Bobby is our go-to guy when anything is </w:t>
      </w:r>
      <w:proofErr w:type="gramStart"/>
      <w:r>
        <w:t>need</w:t>
      </w:r>
      <w:proofErr w:type="gramEnd"/>
      <w:r>
        <w:t xml:space="preserve"> at the track, and he is always there to present coolers, trophies and prizes </w:t>
      </w:r>
      <w:proofErr w:type="gramStart"/>
      <w:r>
        <w:t>at</w:t>
      </w:r>
      <w:proofErr w:type="gramEnd"/>
      <w:r>
        <w:t xml:space="preserve"> the grounds.  During the recent hurricane Fiona in September, Bobby lost part of the roof to his home.  The following </w:t>
      </w:r>
      <w:proofErr w:type="gramStart"/>
      <w:r>
        <w:t>wind storm</w:t>
      </w:r>
      <w:proofErr w:type="gramEnd"/>
      <w:r>
        <w:t xml:space="preserve"> created more issues for Bobby.  He did not have </w:t>
      </w:r>
      <w:proofErr w:type="gramStart"/>
      <w:r>
        <w:t>insurance, and</w:t>
      </w:r>
      <w:proofErr w:type="gramEnd"/>
      <w:r>
        <w:t xml:space="preserve"> </w:t>
      </w:r>
      <w:proofErr w:type="gramStart"/>
      <w:r>
        <w:t>has</w:t>
      </w:r>
      <w:proofErr w:type="gramEnd"/>
      <w:r>
        <w:t xml:space="preserve"> limited money to </w:t>
      </w:r>
      <w:r w:rsidR="0029352D">
        <w:t xml:space="preserve">do the repairs.  Discussion on </w:t>
      </w:r>
      <w:proofErr w:type="gramStart"/>
      <w:r w:rsidR="0029352D">
        <w:t>to</w:t>
      </w:r>
      <w:proofErr w:type="gramEnd"/>
      <w:r w:rsidR="0029352D">
        <w:t xml:space="preserve"> ways to help this member of our community get his dwelling fixed.</w:t>
      </w:r>
    </w:p>
    <w:p w14:paraId="5020CF00" w14:textId="15B21C0D" w:rsidR="0029352D" w:rsidRDefault="0029352D" w:rsidP="00B750FF">
      <w:pPr>
        <w:pStyle w:val="ListNumber"/>
        <w:numPr>
          <w:ilvl w:val="0"/>
          <w:numId w:val="0"/>
        </w:numPr>
        <w:ind w:left="173" w:hanging="173"/>
      </w:pPr>
    </w:p>
    <w:p w14:paraId="6CEAEB86" w14:textId="11BBCA98" w:rsidR="0029352D" w:rsidRPr="00A45340" w:rsidRDefault="0029352D" w:rsidP="00B750FF">
      <w:pPr>
        <w:pStyle w:val="ListNumber"/>
        <w:numPr>
          <w:ilvl w:val="0"/>
          <w:numId w:val="0"/>
        </w:numPr>
        <w:ind w:left="173" w:hanging="173"/>
        <w:rPr>
          <w:b/>
          <w:bCs/>
          <w:sz w:val="40"/>
          <w:szCs w:val="40"/>
        </w:rPr>
      </w:pPr>
      <w:r w:rsidRPr="00A45340">
        <w:rPr>
          <w:b/>
          <w:bCs/>
          <w:sz w:val="40"/>
          <w:szCs w:val="40"/>
        </w:rPr>
        <w:lastRenderedPageBreak/>
        <w:t>Standardbred Canada – National Economic Impact Study</w:t>
      </w:r>
    </w:p>
    <w:p w14:paraId="3F5D6688" w14:textId="60609D53" w:rsidR="0029352D" w:rsidRDefault="0029352D" w:rsidP="0029352D">
      <w:r>
        <w:tab/>
      </w:r>
      <w:r>
        <w:tab/>
        <w:t xml:space="preserve">Every member of SBC was sent </w:t>
      </w:r>
      <w:proofErr w:type="spellStart"/>
      <w:proofErr w:type="gramStart"/>
      <w:r>
        <w:t>and</w:t>
      </w:r>
      <w:proofErr w:type="spellEnd"/>
      <w:proofErr w:type="gramEnd"/>
      <w:r>
        <w:t xml:space="preserve"> email to complete the NEIS for Harness racing in our country.  This is very important for all </w:t>
      </w:r>
      <w:proofErr w:type="gramStart"/>
      <w:r>
        <w:t>member</w:t>
      </w:r>
      <w:proofErr w:type="gramEnd"/>
      <w:r>
        <w:t xml:space="preserve"> to participate in because it shows </w:t>
      </w:r>
      <w:proofErr w:type="gramStart"/>
      <w:r>
        <w:t>government</w:t>
      </w:r>
      <w:proofErr w:type="gramEnd"/>
      <w:r>
        <w:t xml:space="preserve"> the people still involved in racing in this country and why it is important for them to continue to support the industry.  This survey is for our future of racing.  Please, every member </w:t>
      </w:r>
      <w:proofErr w:type="gramStart"/>
      <w:r>
        <w:t>participate</w:t>
      </w:r>
      <w:proofErr w:type="gramEnd"/>
      <w:r>
        <w:t xml:space="preserve">.  If you did not get the email – Here is the link.  </w:t>
      </w:r>
      <w:hyperlink r:id="rId12" w:tgtFrame="_blank" w:history="1">
        <w:r>
          <w:rPr>
            <w:rStyle w:val="Hyperlink"/>
          </w:rPr>
          <w:t>https://standardbredcanada.ca/notices/12-9-22/sc-cths-announce-national-economic-impact-study.html</w:t>
        </w:r>
      </w:hyperlink>
      <w:r>
        <w:t xml:space="preserve">  or you can contact Debra </w:t>
      </w:r>
      <w:proofErr w:type="gramStart"/>
      <w:r>
        <w:t>Rankin</w:t>
      </w:r>
      <w:proofErr w:type="gramEnd"/>
      <w:r>
        <w:t xml:space="preserve"> and she will send it to your email.</w:t>
      </w:r>
    </w:p>
    <w:p w14:paraId="75805FE0" w14:textId="58EB15B3" w:rsidR="0029352D" w:rsidRDefault="0029352D" w:rsidP="0029352D"/>
    <w:p w14:paraId="4DAC61A6" w14:textId="1C822041" w:rsidR="0029352D" w:rsidRPr="007043EA" w:rsidRDefault="0029352D" w:rsidP="0029352D">
      <w:pPr>
        <w:rPr>
          <w:b/>
          <w:bCs/>
          <w:sz w:val="40"/>
          <w:szCs w:val="40"/>
        </w:rPr>
      </w:pPr>
      <w:r w:rsidRPr="007043EA">
        <w:rPr>
          <w:b/>
          <w:bCs/>
          <w:sz w:val="40"/>
          <w:szCs w:val="40"/>
        </w:rPr>
        <w:t>Financial Statement (Joel)</w:t>
      </w:r>
    </w:p>
    <w:p w14:paraId="5C5ABEE1" w14:textId="1D709E35" w:rsidR="00FF59C5" w:rsidRDefault="00FF59C5" w:rsidP="0029352D">
      <w:r>
        <w:t xml:space="preserve"> </w:t>
      </w:r>
      <w:r>
        <w:tab/>
        <w:t xml:space="preserve">The attached financial statement does not reflect HRCB.  Please review for reference </w:t>
      </w:r>
      <w:proofErr w:type="gramStart"/>
      <w:r>
        <w:t>on</w:t>
      </w:r>
      <w:proofErr w:type="gramEnd"/>
      <w:r>
        <w:t xml:space="preserve"> the next section.  </w:t>
      </w:r>
    </w:p>
    <w:p w14:paraId="047222DC" w14:textId="22D244FD" w:rsidR="000E5287" w:rsidRPr="000E5287" w:rsidRDefault="000E5287" w:rsidP="0029352D">
      <w:pPr>
        <w:rPr>
          <w:b/>
          <w:bCs/>
        </w:rPr>
      </w:pPr>
      <w:r w:rsidRPr="000E5287">
        <w:rPr>
          <w:b/>
          <w:bCs/>
        </w:rPr>
        <w:t>Revenue</w:t>
      </w:r>
    </w:p>
    <w:p w14:paraId="6C57D520" w14:textId="2B38525A" w:rsidR="0029352D" w:rsidRDefault="00FF59C5" w:rsidP="00A14379">
      <w:pPr>
        <w:pStyle w:val="ListParagraph"/>
        <w:ind w:left="173" w:hanging="173"/>
      </w:pPr>
      <w:r>
        <w:t xml:space="preserve">Line 2 in income – NSHRIA </w:t>
      </w:r>
      <w:proofErr w:type="spellStart"/>
      <w:r>
        <w:t>Infras</w:t>
      </w:r>
      <w:proofErr w:type="spellEnd"/>
      <w:r>
        <w:t xml:space="preserve">. – This is income that comes from the government money that is </w:t>
      </w:r>
      <w:r w:rsidR="00512402">
        <w:t>allotted</w:t>
      </w:r>
      <w:r>
        <w:t xml:space="preserve"> to every track.  Government put some restrictions on it each year and </w:t>
      </w:r>
      <w:r w:rsidR="00512402">
        <w:t xml:space="preserve">Infrastructure was given its own allotted amount.  With the sale of the track, the government has agreed to use our allotted infrastructure money as interest free payments on the property.  This means that we did not have to borrow as much for the purchase and so do not have to pay as much interest.  The government allowing us to do this, over the next 5 </w:t>
      </w:r>
      <w:proofErr w:type="gramStart"/>
      <w:r w:rsidR="00512402">
        <w:t>year</w:t>
      </w:r>
      <w:proofErr w:type="gramEnd"/>
      <w:r w:rsidR="00512402">
        <w:t>, will save us about $60,000 in interest.  However, this money is what we would use for track improvements.  Last year the chain link fence.  Year before it was used for surface, repairs, etc.  Now that the government is using this money for the loan, we will pay for repairs and stuff out of the general account.</w:t>
      </w:r>
    </w:p>
    <w:p w14:paraId="2ABC0C01" w14:textId="50D4B3BF" w:rsidR="00512402" w:rsidRDefault="00512402" w:rsidP="00A14379">
      <w:pPr>
        <w:pStyle w:val="ListParagraph"/>
        <w:ind w:left="173" w:hanging="173"/>
      </w:pPr>
      <w:r>
        <w:t xml:space="preserve">Line 7 in income – VLT – This comes directly form the VLT account and goes right into the Cape Breton Horse Owners account.  (Purse pool)  </w:t>
      </w:r>
    </w:p>
    <w:p w14:paraId="0B007C7C" w14:textId="1752F502" w:rsidR="00512402" w:rsidRDefault="00512402" w:rsidP="00A14379">
      <w:pPr>
        <w:pStyle w:val="ListParagraph"/>
        <w:ind w:left="173" w:hanging="173"/>
      </w:pPr>
      <w:r>
        <w:t>Line 9 in Income – Chase the Ace – This was our biggest fundraiser to date.</w:t>
      </w:r>
      <w:r w:rsidR="001C1982">
        <w:t xml:space="preserve">  All </w:t>
      </w:r>
      <w:proofErr w:type="gramStart"/>
      <w:r w:rsidR="001C1982">
        <w:t>member</w:t>
      </w:r>
      <w:proofErr w:type="gramEnd"/>
      <w:r w:rsidR="001C1982">
        <w:t xml:space="preserve"> participation was appreciated.  Special thanks </w:t>
      </w:r>
      <w:proofErr w:type="gramStart"/>
      <w:r w:rsidR="001C1982">
        <w:t>needs</w:t>
      </w:r>
      <w:proofErr w:type="gramEnd"/>
      <w:r w:rsidR="001C1982">
        <w:t xml:space="preserve"> to go out to a special few that worked hard all during the sales.  Even when it was hard to sell.  </w:t>
      </w:r>
    </w:p>
    <w:p w14:paraId="648E059F" w14:textId="44B3E9C1" w:rsidR="001C1982" w:rsidRDefault="001C1982" w:rsidP="00A14379">
      <w:pPr>
        <w:pStyle w:val="ListParagraph"/>
        <w:ind w:left="173" w:hanging="173"/>
      </w:pPr>
      <w:r>
        <w:tab/>
      </w:r>
      <w:r>
        <w:tab/>
        <w:t>Special Thanks to</w:t>
      </w:r>
    </w:p>
    <w:p w14:paraId="451B7990" w14:textId="39E06EF8" w:rsidR="001C1982" w:rsidRDefault="001C1982" w:rsidP="00A14379">
      <w:pPr>
        <w:pStyle w:val="ListParagraph"/>
        <w:ind w:left="173" w:hanging="173"/>
      </w:pPr>
      <w:r>
        <w:tab/>
      </w:r>
      <w:r>
        <w:tab/>
      </w:r>
      <w:r>
        <w:tab/>
        <w:t>Ian Macneil</w:t>
      </w:r>
      <w:r>
        <w:tab/>
        <w:t>Joe Lewis</w:t>
      </w:r>
      <w:r>
        <w:tab/>
        <w:t>Laurie-Ann Turner</w:t>
      </w:r>
      <w:r>
        <w:tab/>
        <w:t>Theresa Hardy</w:t>
      </w:r>
      <w:r>
        <w:tab/>
      </w:r>
      <w:r>
        <w:tab/>
        <w:t xml:space="preserve">Kerri </w:t>
      </w:r>
      <w:proofErr w:type="spellStart"/>
      <w:r>
        <w:t>MacAskil</w:t>
      </w:r>
      <w:proofErr w:type="spellEnd"/>
    </w:p>
    <w:p w14:paraId="720DF642" w14:textId="2D30BC2A" w:rsidR="001C1982" w:rsidRDefault="001C1982" w:rsidP="00A14379">
      <w:pPr>
        <w:pStyle w:val="ListParagraph"/>
        <w:ind w:left="173" w:hanging="173"/>
      </w:pPr>
      <w:r>
        <w:tab/>
      </w:r>
      <w:r>
        <w:tab/>
      </w:r>
      <w:r>
        <w:tab/>
        <w:t>Rayleen Lewis</w:t>
      </w:r>
      <w:r>
        <w:tab/>
      </w:r>
      <w:r>
        <w:tab/>
        <w:t>Jen Murphy</w:t>
      </w:r>
      <w:r>
        <w:tab/>
      </w:r>
      <w:r w:rsidR="000C0C7B">
        <w:t>Shelly Fewer</w:t>
      </w:r>
      <w:r w:rsidR="000C0C7B">
        <w:tab/>
        <w:t>Michael Gillis</w:t>
      </w:r>
      <w:r w:rsidR="002D2DDF">
        <w:tab/>
        <w:t>Willie Seymour</w:t>
      </w:r>
    </w:p>
    <w:p w14:paraId="7FACE3E9" w14:textId="26B05A48" w:rsidR="001C1982" w:rsidRDefault="001C1982" w:rsidP="00A14379">
      <w:pPr>
        <w:pStyle w:val="ListParagraph"/>
        <w:ind w:left="173" w:hanging="173"/>
      </w:pPr>
    </w:p>
    <w:p w14:paraId="568440B7" w14:textId="78F0F55F" w:rsidR="001C1982" w:rsidRDefault="001C1982" w:rsidP="00A14379">
      <w:pPr>
        <w:pStyle w:val="ListParagraph"/>
        <w:ind w:left="173" w:hanging="173"/>
      </w:pPr>
      <w:r>
        <w:t xml:space="preserve">There is a plan to have another Chase the Ace starting in April or May.  </w:t>
      </w:r>
      <w:r w:rsidR="000E5287">
        <w:t xml:space="preserve">We have left a float in the group to secure a spot in the fundraiser going forward.  It is approximately $4000.  </w:t>
      </w:r>
      <w:r>
        <w:t>We will require assistance again from our members.</w:t>
      </w:r>
      <w:r w:rsidR="000E5287">
        <w:t xml:space="preserve">  Even if you can’t participate in selling, please make sure to purchase a ticket every week in support of our track.</w:t>
      </w:r>
    </w:p>
    <w:p w14:paraId="4F022CC8" w14:textId="4A372683" w:rsidR="000E5287" w:rsidRDefault="000E5287" w:rsidP="00A14379">
      <w:pPr>
        <w:pStyle w:val="ListParagraph"/>
        <w:ind w:left="173" w:hanging="173"/>
        <w:rPr>
          <w:b/>
          <w:bCs/>
        </w:rPr>
      </w:pPr>
      <w:r w:rsidRPr="000E5287">
        <w:rPr>
          <w:b/>
          <w:bCs/>
        </w:rPr>
        <w:t xml:space="preserve">In </w:t>
      </w:r>
      <w:proofErr w:type="spellStart"/>
      <w:r>
        <w:rPr>
          <w:b/>
          <w:bCs/>
        </w:rPr>
        <w:t>E</w:t>
      </w:r>
      <w:r w:rsidRPr="000E5287">
        <w:rPr>
          <w:b/>
          <w:bCs/>
        </w:rPr>
        <w:t>xpences</w:t>
      </w:r>
      <w:proofErr w:type="spellEnd"/>
    </w:p>
    <w:p w14:paraId="40CD598A" w14:textId="0E46669E" w:rsidR="000E5287" w:rsidRDefault="000E5287" w:rsidP="00A14379">
      <w:pPr>
        <w:pStyle w:val="ListParagraph"/>
        <w:ind w:left="173" w:hanging="173"/>
      </w:pPr>
      <w:r w:rsidRPr="000E5287">
        <w:t xml:space="preserve">Line 3 </w:t>
      </w:r>
      <w:r>
        <w:t>–</w:t>
      </w:r>
      <w:r w:rsidRPr="000E5287">
        <w:t xml:space="preserve"> </w:t>
      </w:r>
      <w:r>
        <w:t xml:space="preserve">HRCB Transfer – This is money given back to HRCB for expenses that were unexpected.  For </w:t>
      </w:r>
      <w:r w:rsidR="00F745EE">
        <w:t>example,</w:t>
      </w:r>
      <w:r>
        <w:t xml:space="preserve"> increased cost of insurance. </w:t>
      </w:r>
      <w:r w:rsidR="009428DD">
        <w:t xml:space="preserve">With the purchase of the property, the cost has gone from about </w:t>
      </w:r>
      <w:r w:rsidR="00806221">
        <w:t xml:space="preserve">$7000 per year to $16,000 per year.  There is an expected closing cost of survey, lawyers and deed registration when the sale is final.  CBHA also supplied money to HRCB for the new golf cart for transportation between the barns and </w:t>
      </w:r>
      <w:r w:rsidR="00F745EE">
        <w:t>Paddock</w:t>
      </w:r>
      <w:r w:rsidR="00806221">
        <w:t>.</w:t>
      </w:r>
    </w:p>
    <w:p w14:paraId="03833FF4" w14:textId="77777777" w:rsidR="00350F78" w:rsidRDefault="00350F78" w:rsidP="00A14379">
      <w:pPr>
        <w:pStyle w:val="ListParagraph"/>
        <w:ind w:left="173" w:hanging="173"/>
      </w:pPr>
    </w:p>
    <w:p w14:paraId="2D72F3E0" w14:textId="77777777" w:rsidR="00A45340" w:rsidRPr="00A45340" w:rsidRDefault="00350F78" w:rsidP="00A14379">
      <w:pPr>
        <w:pStyle w:val="ListParagraph"/>
        <w:ind w:left="173" w:hanging="173"/>
        <w:rPr>
          <w:b/>
          <w:bCs/>
          <w:sz w:val="40"/>
          <w:szCs w:val="40"/>
        </w:rPr>
      </w:pPr>
      <w:r w:rsidRPr="00A45340">
        <w:rPr>
          <w:b/>
          <w:bCs/>
          <w:sz w:val="40"/>
          <w:szCs w:val="40"/>
        </w:rPr>
        <w:t xml:space="preserve">Election of </w:t>
      </w:r>
      <w:r w:rsidR="00FF3517" w:rsidRPr="00A45340">
        <w:rPr>
          <w:b/>
          <w:bCs/>
          <w:sz w:val="40"/>
          <w:szCs w:val="40"/>
        </w:rPr>
        <w:t>Officers</w:t>
      </w:r>
    </w:p>
    <w:p w14:paraId="217DB5B5" w14:textId="77777777" w:rsidR="00A45340" w:rsidRDefault="00A45340" w:rsidP="00A14379">
      <w:pPr>
        <w:pStyle w:val="ListParagraph"/>
        <w:ind w:left="173" w:hanging="173"/>
      </w:pPr>
    </w:p>
    <w:p w14:paraId="75D20DBB" w14:textId="574ABAE5" w:rsidR="00350F78" w:rsidRDefault="00FF3517" w:rsidP="00A14379">
      <w:pPr>
        <w:pStyle w:val="ListParagraph"/>
        <w:ind w:left="173" w:hanging="173"/>
      </w:pPr>
      <w:r>
        <w:t xml:space="preserve">George Della Vella explained the </w:t>
      </w:r>
      <w:r w:rsidR="00114BB1">
        <w:t>process of election.</w:t>
      </w:r>
      <w:r w:rsidR="00FE40B5">
        <w:t xml:space="preserve">  George was the </w:t>
      </w:r>
      <w:r w:rsidR="007D4CD9">
        <w:t xml:space="preserve">officer for the election.  </w:t>
      </w:r>
      <w:proofErr w:type="gramStart"/>
      <w:r w:rsidR="007D4CD9">
        <w:t>Letter</w:t>
      </w:r>
      <w:proofErr w:type="gramEnd"/>
      <w:r w:rsidR="007D4CD9">
        <w:t xml:space="preserve"> </w:t>
      </w:r>
      <w:proofErr w:type="gramStart"/>
      <w:r w:rsidR="007D4CD9">
        <w:t>were</w:t>
      </w:r>
      <w:proofErr w:type="gramEnd"/>
      <w:r w:rsidR="007D4CD9">
        <w:t xml:space="preserve"> called for officers wishing to resign or </w:t>
      </w:r>
      <w:r w:rsidR="00141917">
        <w:t xml:space="preserve">maintain </w:t>
      </w:r>
      <w:r w:rsidR="006623A8">
        <w:t>their position.</w:t>
      </w:r>
      <w:r w:rsidR="00093D25">
        <w:t xml:space="preserve">  None were </w:t>
      </w:r>
      <w:proofErr w:type="gramStart"/>
      <w:r w:rsidR="00093D25">
        <w:t>presented</w:t>
      </w:r>
      <w:proofErr w:type="gramEnd"/>
      <w:r w:rsidR="00093D25">
        <w:t>.</w:t>
      </w:r>
    </w:p>
    <w:p w14:paraId="796ACCBA" w14:textId="7A96406E" w:rsidR="00093D25" w:rsidRDefault="00093D25" w:rsidP="00A14379">
      <w:pPr>
        <w:pStyle w:val="ListParagraph"/>
        <w:ind w:left="173" w:hanging="173"/>
      </w:pPr>
      <w:r>
        <w:t>First called was President</w:t>
      </w:r>
      <w:r w:rsidR="00EC033E">
        <w:t xml:space="preserve"> </w:t>
      </w:r>
      <w:r w:rsidR="006414CE">
        <w:t>–</w:t>
      </w:r>
      <w:r w:rsidR="00EC033E">
        <w:t xml:space="preserve"> </w:t>
      </w:r>
      <w:r w:rsidR="006414CE">
        <w:t>Nomination – Will Seymore by Bernie Gillis</w:t>
      </w:r>
      <w:r w:rsidR="0024337A">
        <w:t xml:space="preserve"> – No other nomination</w:t>
      </w:r>
      <w:r w:rsidR="00BD49D4">
        <w:t>s</w:t>
      </w:r>
    </w:p>
    <w:p w14:paraId="351F97EA" w14:textId="3BF452B5" w:rsidR="0024337A" w:rsidRDefault="0024337A" w:rsidP="00A14379">
      <w:pPr>
        <w:pStyle w:val="ListParagraph"/>
        <w:ind w:left="173" w:hanging="173"/>
      </w:pPr>
      <w:r>
        <w:tab/>
      </w:r>
      <w:r>
        <w:tab/>
      </w:r>
      <w:r>
        <w:tab/>
        <w:t xml:space="preserve">Vice President – Nominations – Ardon Mofford by Debra Rankin – No other </w:t>
      </w:r>
      <w:r w:rsidR="00BD49D4">
        <w:t>nominations</w:t>
      </w:r>
    </w:p>
    <w:p w14:paraId="05B335C9" w14:textId="05E313C6" w:rsidR="00BD49D4" w:rsidRDefault="00BD49D4" w:rsidP="00A14379">
      <w:pPr>
        <w:pStyle w:val="ListParagraph"/>
        <w:ind w:left="173" w:hanging="173"/>
      </w:pPr>
      <w:r>
        <w:tab/>
      </w:r>
      <w:r>
        <w:tab/>
      </w:r>
      <w:r>
        <w:tab/>
        <w:t>Treasurer – Nominations – Joel Leblanc by Will Seymore – No other nominations</w:t>
      </w:r>
    </w:p>
    <w:p w14:paraId="3364E70B" w14:textId="75CE8C3C" w:rsidR="00BD49D4" w:rsidRDefault="00BD49D4" w:rsidP="00A14379">
      <w:pPr>
        <w:pStyle w:val="ListParagraph"/>
        <w:ind w:left="173" w:hanging="173"/>
      </w:pPr>
      <w:r>
        <w:tab/>
      </w:r>
      <w:r>
        <w:tab/>
      </w:r>
      <w:r>
        <w:tab/>
      </w:r>
      <w:r w:rsidR="007E3D8D">
        <w:t>Secretary – Nominations – Laurie-Ann Turner by Harold Leblanc – No other nominations</w:t>
      </w:r>
    </w:p>
    <w:p w14:paraId="1D05343D" w14:textId="77777777" w:rsidR="00B25BBA" w:rsidRDefault="00B25BBA" w:rsidP="00A14379">
      <w:pPr>
        <w:pStyle w:val="ListParagraph"/>
        <w:ind w:left="173" w:hanging="173"/>
      </w:pPr>
    </w:p>
    <w:p w14:paraId="1EA8B4AC" w14:textId="4AC9D884" w:rsidR="00B25BBA" w:rsidRDefault="00B25BBA" w:rsidP="00A14379">
      <w:pPr>
        <w:pStyle w:val="ListParagraph"/>
        <w:ind w:left="173" w:hanging="173"/>
      </w:pPr>
      <w:r>
        <w:t>All Positions were filled with no</w:t>
      </w:r>
      <w:r w:rsidR="0063297F">
        <w:t xml:space="preserve"> contest.</w:t>
      </w:r>
    </w:p>
    <w:p w14:paraId="34EF3A9F" w14:textId="77777777" w:rsidR="0063297F" w:rsidRDefault="0063297F" w:rsidP="00A14379">
      <w:pPr>
        <w:pStyle w:val="ListParagraph"/>
        <w:ind w:left="173" w:hanging="173"/>
      </w:pPr>
    </w:p>
    <w:p w14:paraId="5E12F9DF" w14:textId="07C6DB38" w:rsidR="0063297F" w:rsidRDefault="0063297F" w:rsidP="00A14379">
      <w:pPr>
        <w:pStyle w:val="ListParagraph"/>
        <w:ind w:left="173" w:hanging="173"/>
        <w:rPr>
          <w:b/>
          <w:bCs/>
          <w:sz w:val="40"/>
          <w:szCs w:val="40"/>
        </w:rPr>
      </w:pPr>
      <w:r w:rsidRPr="0063297F">
        <w:rPr>
          <w:b/>
          <w:bCs/>
          <w:sz w:val="40"/>
          <w:szCs w:val="40"/>
        </w:rPr>
        <w:t>Banquette Details</w:t>
      </w:r>
    </w:p>
    <w:p w14:paraId="4795450F" w14:textId="682E7222" w:rsidR="0063297F" w:rsidRDefault="009279DF" w:rsidP="00A14379">
      <w:pPr>
        <w:pStyle w:val="ListParagraph"/>
        <w:ind w:left="173" w:hanging="173"/>
      </w:pPr>
      <w:r>
        <w:t xml:space="preserve">Willy Seamore </w:t>
      </w:r>
      <w:r w:rsidR="00186641">
        <w:t xml:space="preserve">gave details that he has </w:t>
      </w:r>
      <w:proofErr w:type="spellStart"/>
      <w:proofErr w:type="gramStart"/>
      <w:r w:rsidR="00186641">
        <w:t>all ready</w:t>
      </w:r>
      <w:proofErr w:type="spellEnd"/>
      <w:proofErr w:type="gramEnd"/>
      <w:r w:rsidR="00186641">
        <w:t xml:space="preserve"> put in place for the upcoming banquette</w:t>
      </w:r>
      <w:r w:rsidR="00604277">
        <w:t xml:space="preserve">.  He has contacted Clair MacDonald for </w:t>
      </w:r>
      <w:proofErr w:type="gramStart"/>
      <w:r w:rsidR="00604277">
        <w:t>speaker</w:t>
      </w:r>
      <w:proofErr w:type="gramEnd"/>
      <w:r w:rsidR="00E61AD8">
        <w:t xml:space="preserve">.  He feels with </w:t>
      </w:r>
      <w:r w:rsidR="00DA206A">
        <w:t xml:space="preserve">the increased interest </w:t>
      </w:r>
      <w:r w:rsidR="001401D2">
        <w:t>that women have in the industry</w:t>
      </w:r>
      <w:r w:rsidR="006C20F3">
        <w:t xml:space="preserve"> it would be beneficial to have a women speak</w:t>
      </w:r>
      <w:r w:rsidR="0046052B">
        <w:t xml:space="preserve"> about her experience </w:t>
      </w:r>
      <w:r w:rsidR="003F5976">
        <w:t xml:space="preserve">throughout the years.  Everyone agreed.  </w:t>
      </w:r>
    </w:p>
    <w:p w14:paraId="402F0993" w14:textId="564DD394" w:rsidR="003F5976" w:rsidRDefault="003F5976" w:rsidP="00A14379">
      <w:pPr>
        <w:pStyle w:val="ListParagraph"/>
        <w:ind w:left="173" w:hanging="173"/>
      </w:pPr>
      <w:r>
        <w:tab/>
        <w:t xml:space="preserve">Also talked about a venue for the </w:t>
      </w:r>
      <w:r w:rsidR="00ED1643">
        <w:t xml:space="preserve">event.  It would be nice to have the Grand Lake Road Firehall as there was lots of </w:t>
      </w:r>
      <w:proofErr w:type="gramStart"/>
      <w:r w:rsidR="00ED1643">
        <w:t>space</w:t>
      </w:r>
      <w:proofErr w:type="gramEnd"/>
      <w:r w:rsidR="00ED1643">
        <w:t xml:space="preserve"> </w:t>
      </w:r>
      <w:r w:rsidR="00584519">
        <w:t xml:space="preserve">and the kitchen was well set up for catering.  </w:t>
      </w:r>
      <w:proofErr w:type="gramStart"/>
      <w:r w:rsidR="00584519">
        <w:t>However</w:t>
      </w:r>
      <w:proofErr w:type="gramEnd"/>
      <w:r w:rsidR="00584519">
        <w:t xml:space="preserve"> there may still be COVID-19 testing </w:t>
      </w:r>
      <w:r w:rsidR="00291CB3">
        <w:t xml:space="preserve">at that facility.  He also suggested the Dominion Fire Hall.  Although it is not central, it is big enough to host the event.  Any other suggestions would be </w:t>
      </w:r>
      <w:r w:rsidR="00237A8A">
        <w:t xml:space="preserve">considered.  The event will take </w:t>
      </w:r>
      <w:proofErr w:type="gramStart"/>
      <w:r w:rsidR="00237A8A">
        <w:lastRenderedPageBreak/>
        <w:t>place</w:t>
      </w:r>
      <w:proofErr w:type="gramEnd"/>
      <w:r w:rsidR="00237A8A">
        <w:t xml:space="preserve"> the 2</w:t>
      </w:r>
      <w:r w:rsidR="00237A8A" w:rsidRPr="00237A8A">
        <w:rPr>
          <w:vertAlign w:val="superscript"/>
        </w:rPr>
        <w:t>nd</w:t>
      </w:r>
      <w:r w:rsidR="00237A8A">
        <w:t xml:space="preserve"> </w:t>
      </w:r>
      <w:proofErr w:type="gramStart"/>
      <w:r w:rsidR="00237A8A">
        <w:t>weekend in</w:t>
      </w:r>
      <w:proofErr w:type="gramEnd"/>
      <w:r w:rsidR="00237A8A">
        <w:t xml:space="preserve"> in February.  Truro is having their event on the 3</w:t>
      </w:r>
      <w:r w:rsidR="00237A8A" w:rsidRPr="00237A8A">
        <w:rPr>
          <w:vertAlign w:val="superscript"/>
        </w:rPr>
        <w:t>rd</w:t>
      </w:r>
      <w:r w:rsidR="00237A8A">
        <w:t xml:space="preserve"> week in Februa</w:t>
      </w:r>
      <w:r w:rsidR="009004E1">
        <w:t xml:space="preserve">ry.  At the request of the government, they wanted the 3 NS banquettes to be as close as </w:t>
      </w:r>
      <w:r w:rsidR="00585232">
        <w:t xml:space="preserve">possible because of an upcoming announcement.  It is suspected </w:t>
      </w:r>
      <w:r w:rsidR="00430FBE">
        <w:t xml:space="preserve">that the announcement is about the increased </w:t>
      </w:r>
      <w:r w:rsidR="00BE2234">
        <w:t>support from the government from $1m to $1.5m.</w:t>
      </w:r>
      <w:r w:rsidR="002C3F02">
        <w:t xml:space="preserve">   A question arose about where this money goes?</w:t>
      </w:r>
      <w:r w:rsidR="00D12A86">
        <w:t xml:space="preserve">  </w:t>
      </w:r>
    </w:p>
    <w:p w14:paraId="3F8ECCE9" w14:textId="07423354" w:rsidR="006A2F55" w:rsidRDefault="00D12A86" w:rsidP="00A14379">
      <w:pPr>
        <w:pStyle w:val="ListParagraph"/>
        <w:ind w:left="173" w:hanging="173"/>
      </w:pPr>
      <w:r>
        <w:t xml:space="preserve">Joel informed that the money </w:t>
      </w:r>
      <w:proofErr w:type="gramStart"/>
      <w:r w:rsidR="00E03F7A">
        <w:t>used</w:t>
      </w:r>
      <w:proofErr w:type="gramEnd"/>
      <w:r w:rsidR="00E03F7A">
        <w:t xml:space="preserve"> for stake contribu</w:t>
      </w:r>
      <w:r w:rsidR="00544D53">
        <w:t xml:space="preserve">tions, and industry </w:t>
      </w:r>
      <w:r w:rsidR="009C2770">
        <w:t>expenses</w:t>
      </w:r>
      <w:r w:rsidR="00B751E4">
        <w:t xml:space="preserve">.  The remainder is split to the other tracks and used in the </w:t>
      </w:r>
      <w:r w:rsidR="009C2770">
        <w:t>Purce</w:t>
      </w:r>
      <w:r w:rsidR="00B751E4">
        <w:t xml:space="preserve"> pool, and </w:t>
      </w:r>
      <w:r w:rsidR="009C2770">
        <w:t>infrastructure</w:t>
      </w:r>
      <w:r w:rsidR="00B751E4">
        <w:t xml:space="preserve"> </w:t>
      </w:r>
      <w:r w:rsidR="009C2770">
        <w:t>projects.</w:t>
      </w:r>
    </w:p>
    <w:p w14:paraId="51FF2749" w14:textId="2E2F48D0" w:rsidR="009C2770" w:rsidRDefault="009C2770" w:rsidP="00A14379">
      <w:pPr>
        <w:pStyle w:val="ListParagraph"/>
        <w:ind w:left="173" w:hanging="173"/>
      </w:pPr>
      <w:r>
        <w:t xml:space="preserve">Members of the CBHA are asked to give suggestions for </w:t>
      </w:r>
      <w:proofErr w:type="gramStart"/>
      <w:r>
        <w:t>induction</w:t>
      </w:r>
      <w:proofErr w:type="gramEnd"/>
      <w:r>
        <w:t xml:space="preserve"> to the Hall of Fame for the HRCB board to consider for this upcoming year.</w:t>
      </w:r>
    </w:p>
    <w:p w14:paraId="370F6840" w14:textId="77777777" w:rsidR="00333574" w:rsidRDefault="00333574" w:rsidP="00A14379">
      <w:pPr>
        <w:pStyle w:val="ListParagraph"/>
        <w:ind w:left="173" w:hanging="173"/>
      </w:pPr>
    </w:p>
    <w:p w14:paraId="7AACEFB6" w14:textId="0EB1B3E8" w:rsidR="00333574" w:rsidRPr="002E594D" w:rsidRDefault="00333574" w:rsidP="00A14379">
      <w:pPr>
        <w:pStyle w:val="ListParagraph"/>
        <w:ind w:left="173" w:hanging="173"/>
        <w:rPr>
          <w:b/>
          <w:bCs/>
          <w:sz w:val="40"/>
          <w:szCs w:val="40"/>
        </w:rPr>
      </w:pPr>
      <w:r w:rsidRPr="002E594D">
        <w:rPr>
          <w:b/>
          <w:bCs/>
          <w:sz w:val="40"/>
          <w:szCs w:val="40"/>
        </w:rPr>
        <w:t>Open to the Floor for Dis</w:t>
      </w:r>
      <w:r w:rsidR="002E594D" w:rsidRPr="002E594D">
        <w:rPr>
          <w:b/>
          <w:bCs/>
          <w:sz w:val="40"/>
          <w:szCs w:val="40"/>
        </w:rPr>
        <w:t>cussion</w:t>
      </w:r>
    </w:p>
    <w:p w14:paraId="538EAB3E" w14:textId="77777777" w:rsidR="00333574" w:rsidRDefault="00333574" w:rsidP="00A14379">
      <w:pPr>
        <w:pStyle w:val="ListParagraph"/>
        <w:ind w:left="173" w:hanging="173"/>
      </w:pPr>
    </w:p>
    <w:p w14:paraId="3F14A038" w14:textId="2F611FAD" w:rsidR="00333574" w:rsidRDefault="002E594D" w:rsidP="00A14379">
      <w:pPr>
        <w:pStyle w:val="ListParagraph"/>
        <w:ind w:left="173" w:hanging="173"/>
      </w:pPr>
      <w:r>
        <w:t>R</w:t>
      </w:r>
      <w:r w:rsidR="00DF69EA">
        <w:t xml:space="preserve">on Seymore asked about the tote board.  </w:t>
      </w:r>
    </w:p>
    <w:p w14:paraId="3F4D1310" w14:textId="5C0F7416" w:rsidR="00DF69EA" w:rsidRDefault="00DF69EA" w:rsidP="00A14379">
      <w:pPr>
        <w:pStyle w:val="ListParagraph"/>
        <w:ind w:left="173" w:hanging="173"/>
      </w:pPr>
      <w:r>
        <w:tab/>
        <w:t xml:space="preserve">The tote board did not </w:t>
      </w:r>
      <w:proofErr w:type="gramStart"/>
      <w:r>
        <w:t xml:space="preserve">have an effect </w:t>
      </w:r>
      <w:r w:rsidR="004231A8">
        <w:t>on</w:t>
      </w:r>
      <w:proofErr w:type="gramEnd"/>
      <w:r w:rsidR="004231A8">
        <w:t xml:space="preserve"> the wager for the last few </w:t>
      </w:r>
      <w:r w:rsidR="00023A14">
        <w:t xml:space="preserve">weeks when we did not have it.  There were TV’s that displayed the odds in various </w:t>
      </w:r>
      <w:r w:rsidR="008217AB">
        <w:t xml:space="preserve">locations on the grounds.  </w:t>
      </w:r>
    </w:p>
    <w:p w14:paraId="0B78152E" w14:textId="1BC17569" w:rsidR="00BD0135" w:rsidRDefault="00BD0135" w:rsidP="00A14379">
      <w:pPr>
        <w:pStyle w:val="ListParagraph"/>
        <w:ind w:left="173" w:hanging="173"/>
      </w:pPr>
      <w:r>
        <w:tab/>
        <w:t xml:space="preserve">There is an application </w:t>
      </w:r>
      <w:proofErr w:type="gramStart"/>
      <w:r>
        <w:t>in to</w:t>
      </w:r>
      <w:proofErr w:type="gramEnd"/>
      <w:r>
        <w:t xml:space="preserve"> ACCO</w:t>
      </w:r>
      <w:r w:rsidR="00E30CDC">
        <w:t xml:space="preserve"> for Fiona Funding and we received confirmation that our application has been accepted.</w:t>
      </w:r>
      <w:r w:rsidR="00847737">
        <w:t xml:space="preserve">  We are looking for money for a digital display that is worth about $100,000.  We will no longer have a traditional tote board. (Estimated cost to rep</w:t>
      </w:r>
      <w:r w:rsidR="00412B60">
        <w:t>lace is $25,000</w:t>
      </w:r>
      <w:proofErr w:type="gramStart"/>
      <w:r w:rsidR="00412B60">
        <w:t>)  The</w:t>
      </w:r>
      <w:proofErr w:type="gramEnd"/>
      <w:r w:rsidR="00412B60">
        <w:t xml:space="preserve"> plan is the new digital board will be on a trailer and rolled out the necessary position on race day</w:t>
      </w:r>
      <w:r w:rsidR="00F23FD2">
        <w:t xml:space="preserve"> and stored any other time.  With this new display, there is a revenue possibility for rental for events</w:t>
      </w:r>
      <w:r w:rsidR="004378FF">
        <w:t xml:space="preserve"> Weddings, birthdays, </w:t>
      </w:r>
      <w:proofErr w:type="spellStart"/>
      <w:r w:rsidR="002E2CA2">
        <w:t>etc</w:t>
      </w:r>
      <w:proofErr w:type="spellEnd"/>
      <w:r w:rsidR="002E2CA2">
        <w:t>)</w:t>
      </w:r>
      <w:r w:rsidR="002E0BFD">
        <w:t xml:space="preserve">.  At the very least, it could be attached to the Winner Circle building </w:t>
      </w:r>
      <w:r w:rsidR="004378FF">
        <w:t>in the off season and sell advertising.</w:t>
      </w:r>
    </w:p>
    <w:p w14:paraId="4D9A1CD8" w14:textId="4A124121" w:rsidR="0051330F" w:rsidRDefault="0051330F" w:rsidP="00A14379">
      <w:pPr>
        <w:pStyle w:val="ListParagraph"/>
        <w:ind w:left="173" w:hanging="173"/>
      </w:pPr>
      <w:r>
        <w:t>Eddie Orell is also looking into funding possibility for us through other grants</w:t>
      </w:r>
      <w:r w:rsidR="005877B2">
        <w:t xml:space="preserve"> now that we qualify because of the purchase of the property.</w:t>
      </w:r>
    </w:p>
    <w:p w14:paraId="21F83150" w14:textId="77777777" w:rsidR="000E4409" w:rsidRDefault="000E4409" w:rsidP="00A14379">
      <w:pPr>
        <w:pStyle w:val="ListParagraph"/>
        <w:ind w:left="173" w:hanging="173"/>
      </w:pPr>
    </w:p>
    <w:p w14:paraId="14D1C278" w14:textId="584801B0" w:rsidR="000E4409" w:rsidRDefault="000E4409" w:rsidP="00A14379">
      <w:pPr>
        <w:pStyle w:val="ListParagraph"/>
        <w:ind w:left="173" w:hanging="173"/>
      </w:pPr>
      <w:r>
        <w:t xml:space="preserve">Jack Ellseworth asked about the SBC Rep on site and if someone </w:t>
      </w:r>
      <w:proofErr w:type="gramStart"/>
      <w:r>
        <w:t>will</w:t>
      </w:r>
      <w:proofErr w:type="gramEnd"/>
      <w:r>
        <w:t xml:space="preserve"> be returning.</w:t>
      </w:r>
      <w:r w:rsidR="00C96E6E">
        <w:t xml:space="preserve">  Unfortunately, this is not a CBHA or HRCB decision.  It has been brought to the attention of SBC that a lot of the members are not happy with the </w:t>
      </w:r>
      <w:r w:rsidR="00AE5D1C">
        <w:t>transition of not having someone present.  And they are even more displeased with not being able to communicate with SBC on the weekends when we are racing.</w:t>
      </w:r>
      <w:r w:rsidR="00A841D5">
        <w:t xml:space="preserve">  The suggestion that the board gave was for everyone to express </w:t>
      </w:r>
      <w:proofErr w:type="gramStart"/>
      <w:r w:rsidR="00A841D5">
        <w:t>your</w:t>
      </w:r>
      <w:proofErr w:type="gramEnd"/>
      <w:r w:rsidR="00A841D5">
        <w:t xml:space="preserve"> displeasure with SCB when you are </w:t>
      </w:r>
      <w:proofErr w:type="gramStart"/>
      <w:r w:rsidR="00A841D5">
        <w:t>communication</w:t>
      </w:r>
      <w:proofErr w:type="gramEnd"/>
      <w:r w:rsidR="00A841D5">
        <w:t xml:space="preserve"> with the</w:t>
      </w:r>
      <w:r w:rsidR="00B21EDE">
        <w:t xml:space="preserve">m and see if we </w:t>
      </w:r>
      <w:r w:rsidR="00203558">
        <w:t>can change their minds.</w:t>
      </w:r>
    </w:p>
    <w:p w14:paraId="02BF555B" w14:textId="77777777" w:rsidR="00203558" w:rsidRDefault="00203558" w:rsidP="00A14379">
      <w:pPr>
        <w:pStyle w:val="ListParagraph"/>
        <w:ind w:left="173" w:hanging="173"/>
      </w:pPr>
    </w:p>
    <w:p w14:paraId="026B4A60" w14:textId="727734B7" w:rsidR="00203558" w:rsidRDefault="00203558" w:rsidP="00A14379">
      <w:pPr>
        <w:pStyle w:val="ListParagraph"/>
        <w:ind w:left="173" w:hanging="173"/>
      </w:pPr>
      <w:r>
        <w:t xml:space="preserve">Ardon Mofford </w:t>
      </w:r>
      <w:r w:rsidR="00EE11A8">
        <w:t xml:space="preserve">brought up claiming races again and wanted the board to consider adopting them into </w:t>
      </w:r>
      <w:r w:rsidR="007546AF">
        <w:t>regular overnights.  For example</w:t>
      </w:r>
      <w:r w:rsidR="00D87AB0">
        <w:t>,</w:t>
      </w:r>
      <w:r w:rsidR="007546AF">
        <w:t xml:space="preserve"> having $6500 claimers in with the </w:t>
      </w:r>
      <w:r w:rsidR="00997C7A">
        <w:t xml:space="preserve">701 </w:t>
      </w:r>
      <w:proofErr w:type="gramStart"/>
      <w:r w:rsidR="00997C7A">
        <w:t>condition</w:t>
      </w:r>
      <w:proofErr w:type="gramEnd"/>
      <w:r w:rsidR="00997C7A">
        <w:t xml:space="preserve">.  The board stated </w:t>
      </w:r>
      <w:r w:rsidR="00997C7A">
        <w:lastRenderedPageBreak/>
        <w:t xml:space="preserve">again it is something that was voted on </w:t>
      </w:r>
      <w:r w:rsidR="00D87AB0">
        <w:t xml:space="preserve">several times and is always </w:t>
      </w:r>
      <w:r w:rsidR="006B6859">
        <w:t>rejected.</w:t>
      </w:r>
      <w:r w:rsidR="002D419C">
        <w:t xml:space="preserve">  Nothing was decided in this </w:t>
      </w:r>
      <w:r w:rsidR="00230269">
        <w:t>meeting and HRCB board agreed to look at it again before the next race season.</w:t>
      </w:r>
    </w:p>
    <w:p w14:paraId="2F3D88CF" w14:textId="77777777" w:rsidR="00B11433" w:rsidRDefault="00B11433" w:rsidP="00A14379">
      <w:pPr>
        <w:pStyle w:val="ListParagraph"/>
        <w:ind w:left="173" w:hanging="173"/>
      </w:pPr>
    </w:p>
    <w:p w14:paraId="77353A4E" w14:textId="13EC282B" w:rsidR="00B11433" w:rsidRDefault="00B11433" w:rsidP="00A14379">
      <w:pPr>
        <w:pStyle w:val="ListParagraph"/>
        <w:ind w:left="173" w:hanging="173"/>
      </w:pPr>
      <w:r>
        <w:t xml:space="preserve">Aubrey Cameron asked </w:t>
      </w:r>
      <w:r w:rsidR="0006426F">
        <w:t xml:space="preserve">what was learned about the </w:t>
      </w:r>
      <w:proofErr w:type="spellStart"/>
      <w:r w:rsidR="0006426F">
        <w:t>Governors</w:t>
      </w:r>
      <w:proofErr w:type="spellEnd"/>
      <w:r w:rsidR="0006426F">
        <w:t xml:space="preserve"> Cup series this year and the issues we had with the draw and </w:t>
      </w:r>
      <w:r w:rsidR="00173C75">
        <w:t>how it was handled.</w:t>
      </w:r>
    </w:p>
    <w:p w14:paraId="21A3E528" w14:textId="436AA51E" w:rsidR="00173C75" w:rsidRDefault="00173C75" w:rsidP="00A14379">
      <w:pPr>
        <w:pStyle w:val="ListParagraph"/>
        <w:ind w:left="173" w:hanging="173"/>
      </w:pPr>
      <w:r>
        <w:t xml:space="preserve">Ardon spoke to this and said it was a wording </w:t>
      </w:r>
      <w:r w:rsidR="00FD6B66">
        <w:t>issue</w:t>
      </w:r>
      <w:r>
        <w:t xml:space="preserve">.  We </w:t>
      </w:r>
      <w:proofErr w:type="gramStart"/>
      <w:r>
        <w:t>had</w:t>
      </w:r>
      <w:proofErr w:type="gramEnd"/>
      <w:r>
        <w:t xml:space="preserve"> made a few errors in the wording that have now been </w:t>
      </w:r>
      <w:r w:rsidR="00FD6B66">
        <w:t xml:space="preserve">corrected, and </w:t>
      </w:r>
      <w:r w:rsidR="009B38C4">
        <w:t>we</w:t>
      </w:r>
      <w:r w:rsidR="00FD6B66">
        <w:t xml:space="preserve"> need to be more open.</w:t>
      </w:r>
      <w:r w:rsidR="00D660EA">
        <w:t xml:space="preserve">  Unfortunately, a lot of mistakes were made this past year</w:t>
      </w:r>
      <w:r w:rsidR="009C1C03">
        <w:t xml:space="preserve">. </w:t>
      </w:r>
      <w:r w:rsidR="00D660EA">
        <w:t xml:space="preserve"> </w:t>
      </w:r>
      <w:r w:rsidR="00894A46">
        <w:t xml:space="preserve">Extra effort was made to get the race filled that should not have been </w:t>
      </w:r>
      <w:r w:rsidR="00ED4A75">
        <w:t xml:space="preserve">done. Participation </w:t>
      </w:r>
      <w:r w:rsidR="006006F4">
        <w:t xml:space="preserve">is up to the horsemen themselves, but they are hurting </w:t>
      </w:r>
      <w:r w:rsidR="008624CC">
        <w:t xml:space="preserve">the industry going forward.  When people will not race because they </w:t>
      </w:r>
      <w:proofErr w:type="spellStart"/>
      <w:proofErr w:type="gramStart"/>
      <w:r w:rsidR="008624CC">
        <w:t>can not</w:t>
      </w:r>
      <w:proofErr w:type="spellEnd"/>
      <w:proofErr w:type="gramEnd"/>
      <w:r w:rsidR="008624CC">
        <w:t xml:space="preserve"> win, that is not in the </w:t>
      </w:r>
      <w:proofErr w:type="gramStart"/>
      <w:r w:rsidR="008624CC">
        <w:t>spirt</w:t>
      </w:r>
      <w:proofErr w:type="gramEnd"/>
      <w:r w:rsidR="008624CC">
        <w:t xml:space="preserve"> of </w:t>
      </w:r>
      <w:proofErr w:type="gramStart"/>
      <w:r w:rsidR="008624CC">
        <w:t>the sport</w:t>
      </w:r>
      <w:proofErr w:type="gramEnd"/>
      <w:r w:rsidR="008624CC">
        <w:t>.</w:t>
      </w:r>
      <w:r w:rsidR="00A625D8">
        <w:t xml:space="preserve">  It was brought up by Debra Rankin that </w:t>
      </w:r>
      <w:r w:rsidR="00DB4E13">
        <w:t xml:space="preserve">we are not there just for the horsemen.  It is a partnership between our fans and the participants to keep the </w:t>
      </w:r>
      <w:r w:rsidR="003A7C63">
        <w:t xml:space="preserve">sport going.  Sometimes we need to eat a sour grape to </w:t>
      </w:r>
      <w:r w:rsidR="00AE4093">
        <w:t xml:space="preserve">enjoy a year of fruitfulness.  Meaning, we need to enter our horse in a race we know we </w:t>
      </w:r>
      <w:proofErr w:type="spellStart"/>
      <w:proofErr w:type="gramStart"/>
      <w:r w:rsidR="00AE4093">
        <w:t>can not</w:t>
      </w:r>
      <w:proofErr w:type="spellEnd"/>
      <w:proofErr w:type="gramEnd"/>
      <w:r w:rsidR="00AE4093">
        <w:t xml:space="preserve"> win </w:t>
      </w:r>
      <w:r w:rsidR="00CB1FB6">
        <w:t>to</w:t>
      </w:r>
      <w:r w:rsidR="00AE4093">
        <w:t xml:space="preserve"> put on a show for our fans.</w:t>
      </w:r>
      <w:r w:rsidR="006855FD">
        <w:t xml:space="preserve">  They like to see different </w:t>
      </w:r>
      <w:proofErr w:type="gramStart"/>
      <w:r w:rsidR="006855FD">
        <w:t>horses</w:t>
      </w:r>
      <w:proofErr w:type="gramEnd"/>
      <w:r w:rsidR="006855FD">
        <w:t xml:space="preserve"> race and see how </w:t>
      </w:r>
      <w:proofErr w:type="gramStart"/>
      <w:r w:rsidR="006855FD">
        <w:t>the</w:t>
      </w:r>
      <w:proofErr w:type="gramEnd"/>
      <w:r w:rsidR="006855FD">
        <w:t xml:space="preserve"> stack up </w:t>
      </w:r>
      <w:r w:rsidR="00CB1FB6">
        <w:t>against</w:t>
      </w:r>
      <w:r w:rsidR="006855FD">
        <w:t xml:space="preserve"> o</w:t>
      </w:r>
      <w:r w:rsidR="00CB1FB6">
        <w:t xml:space="preserve">ur local horses.  That is why there </w:t>
      </w:r>
      <w:proofErr w:type="gramStart"/>
      <w:r w:rsidR="00CB1FB6">
        <w:t>is</w:t>
      </w:r>
      <w:proofErr w:type="gramEnd"/>
      <w:r w:rsidR="00CB1FB6">
        <w:t xml:space="preserve"> more people at the A</w:t>
      </w:r>
      <w:r w:rsidR="002378C9">
        <w:t xml:space="preserve">BSA stake races than other regular overnight.  </w:t>
      </w:r>
      <w:r w:rsidR="004B032E">
        <w:t xml:space="preserve">Ardon confirmed that he will keep the </w:t>
      </w:r>
      <w:proofErr w:type="spellStart"/>
      <w:r w:rsidR="00CF008E">
        <w:t>Governors</w:t>
      </w:r>
      <w:proofErr w:type="spellEnd"/>
      <w:r w:rsidR="00CF008E">
        <w:t xml:space="preserve"> Cup going in the future but</w:t>
      </w:r>
      <w:r w:rsidR="002D2A48">
        <w:t xml:space="preserve"> is not willing to put restrictions in place to </w:t>
      </w:r>
      <w:r w:rsidR="00E25ED6">
        <w:t>take a specific horse out of competing.</w:t>
      </w:r>
    </w:p>
    <w:p w14:paraId="4AE73440" w14:textId="77777777" w:rsidR="00E25ED6" w:rsidRDefault="00E25ED6" w:rsidP="00A14379">
      <w:pPr>
        <w:pStyle w:val="ListParagraph"/>
        <w:ind w:left="173" w:hanging="173"/>
      </w:pPr>
    </w:p>
    <w:p w14:paraId="16AC4537" w14:textId="1B9FF50C" w:rsidR="00E25ED6" w:rsidRPr="000919C2" w:rsidRDefault="00E25ED6" w:rsidP="00A14379">
      <w:pPr>
        <w:pStyle w:val="ListParagraph"/>
        <w:ind w:left="173" w:hanging="173"/>
      </w:pPr>
      <w:r>
        <w:t xml:space="preserve">With no other questions, the meeting was called for </w:t>
      </w:r>
      <w:r w:rsidR="00E80337">
        <w:t>adjournment</w:t>
      </w:r>
      <w:r w:rsidR="0046769B">
        <w:t xml:space="preserve"> by the president Will Seymore.  </w:t>
      </w:r>
      <w:proofErr w:type="gramStart"/>
      <w:r w:rsidR="0046769B">
        <w:t>Seconded by</w:t>
      </w:r>
      <w:proofErr w:type="gramEnd"/>
      <w:r w:rsidR="0046769B">
        <w:t xml:space="preserve"> Kerri MacAskill and Bernie Gillis.</w:t>
      </w:r>
    </w:p>
    <w:sectPr w:rsidR="00E25ED6" w:rsidRPr="000919C2" w:rsidSect="00015440">
      <w:headerReference w:type="default" r:id="rId13"/>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44DA5" w14:textId="77777777" w:rsidR="00EB5076" w:rsidRDefault="00EB5076" w:rsidP="001E7D29">
      <w:pPr>
        <w:spacing w:after="0" w:line="240" w:lineRule="auto"/>
      </w:pPr>
      <w:r>
        <w:separator/>
      </w:r>
    </w:p>
  </w:endnote>
  <w:endnote w:type="continuationSeparator" w:id="0">
    <w:p w14:paraId="172A0C2A" w14:textId="77777777" w:rsidR="00EB5076" w:rsidRDefault="00EB5076"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F0F22" w14:textId="77777777" w:rsidR="00EB5076" w:rsidRDefault="00EB5076" w:rsidP="001E7D29">
      <w:pPr>
        <w:spacing w:after="0" w:line="240" w:lineRule="auto"/>
      </w:pPr>
      <w:r>
        <w:separator/>
      </w:r>
    </w:p>
  </w:footnote>
  <w:footnote w:type="continuationSeparator" w:id="0">
    <w:p w14:paraId="596B37A4" w14:textId="77777777" w:rsidR="00EB5076" w:rsidRDefault="00EB5076"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26B5" w14:textId="18686DE9"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266C14A3" wp14:editId="1B60752D">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31FD3870"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750FF">
      <w:rPr>
        <w:noProof/>
      </w:rPr>
      <w:drawing>
        <wp:inline distT="0" distB="0" distL="0" distR="0" wp14:anchorId="794D3CA9" wp14:editId="6F308BEB">
          <wp:extent cx="1669774" cy="834887"/>
          <wp:effectExtent l="0" t="0" r="6985" b="381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stretch>
                    <a:fillRect/>
                  </a:stretch>
                </pic:blipFill>
                <pic:spPr>
                  <a:xfrm>
                    <a:off x="0" y="0"/>
                    <a:ext cx="1688029" cy="844014"/>
                  </a:xfrm>
                  <a:prstGeom prst="rect">
                    <a:avLst/>
                  </a:prstGeom>
                </pic:spPr>
              </pic:pic>
            </a:graphicData>
          </a:graphic>
        </wp:inline>
      </w:drawing>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1D7F3576" w14:textId="77777777" w:rsidTr="00015440">
      <w:trPr>
        <w:jc w:val="right"/>
      </w:trPr>
      <w:tc>
        <w:tcPr>
          <w:tcW w:w="432" w:type="dxa"/>
          <w:vAlign w:val="bottom"/>
        </w:tcPr>
        <w:p w14:paraId="27DEB59D" w14:textId="77777777" w:rsidR="00066754" w:rsidRPr="00812880" w:rsidRDefault="00066754" w:rsidP="00812880">
          <w:pPr>
            <w:pStyle w:val="Header"/>
          </w:pPr>
          <w:r w:rsidRPr="00812880">
            <w:rPr>
              <w:noProof/>
            </w:rPr>
            <w:drawing>
              <wp:inline distT="0" distB="0" distL="0" distR="0" wp14:anchorId="4D3167AA" wp14:editId="7B62CF6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5EA02EE" w14:textId="32CF7290"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B750FF">
            <w:t>Ashby Legion</w:t>
          </w:r>
        </w:p>
      </w:tc>
    </w:tr>
    <w:tr w:rsidR="00066754" w:rsidRPr="00812880" w14:paraId="429FA32E" w14:textId="77777777" w:rsidTr="00015440">
      <w:trPr>
        <w:jc w:val="right"/>
      </w:trPr>
      <w:tc>
        <w:tcPr>
          <w:tcW w:w="432" w:type="dxa"/>
          <w:vAlign w:val="bottom"/>
        </w:tcPr>
        <w:p w14:paraId="3432B0E8" w14:textId="77777777" w:rsidR="00066754" w:rsidRPr="00812880" w:rsidRDefault="00066754" w:rsidP="00812880">
          <w:pPr>
            <w:pStyle w:val="Header"/>
          </w:pPr>
          <w:r w:rsidRPr="00812880">
            <w:rPr>
              <w:noProof/>
            </w:rPr>
            <w:drawing>
              <wp:inline distT="0" distB="0" distL="0" distR="0" wp14:anchorId="18BAA84A" wp14:editId="4BD6CFA9">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7B9813C" w14:textId="375A45ED"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FE4A38">
            <w:t>May 6</w:t>
          </w:r>
          <w:r w:rsidR="00FE4A38" w:rsidRPr="00FE4A38">
            <w:rPr>
              <w:vertAlign w:val="superscript"/>
            </w:rPr>
            <w:t>th</w:t>
          </w:r>
          <w:r w:rsidR="00FE4A38">
            <w:t xml:space="preserve"> 2025</w:t>
          </w:r>
        </w:p>
      </w:tc>
    </w:tr>
    <w:tr w:rsidR="00066754" w:rsidRPr="00812880" w14:paraId="6E4F1B8A" w14:textId="77777777" w:rsidTr="00015440">
      <w:trPr>
        <w:jc w:val="right"/>
      </w:trPr>
      <w:tc>
        <w:tcPr>
          <w:tcW w:w="432" w:type="dxa"/>
          <w:vAlign w:val="bottom"/>
        </w:tcPr>
        <w:p w14:paraId="0143E106" w14:textId="77777777" w:rsidR="00066754" w:rsidRPr="00812880" w:rsidRDefault="00066754" w:rsidP="00812880">
          <w:pPr>
            <w:pStyle w:val="Header"/>
          </w:pPr>
          <w:r w:rsidRPr="00812880">
            <w:rPr>
              <w:noProof/>
            </w:rPr>
            <w:drawing>
              <wp:inline distT="0" distB="0" distL="0" distR="0" wp14:anchorId="0AE969C1" wp14:editId="378ABF0C">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41C5755" w14:textId="6EBC0770"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FE4A38">
            <w:t>7:00</w:t>
          </w:r>
        </w:p>
      </w:tc>
    </w:tr>
  </w:tbl>
  <w:p w14:paraId="6BE0634C"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5D91D4B"/>
    <w:multiLevelType w:val="hybridMultilevel"/>
    <w:tmpl w:val="E30CBE18"/>
    <w:lvl w:ilvl="0" w:tplc="1676F446">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778989264">
    <w:abstractNumId w:val="36"/>
  </w:num>
  <w:num w:numId="2" w16cid:durableId="1875190954">
    <w:abstractNumId w:val="19"/>
  </w:num>
  <w:num w:numId="3" w16cid:durableId="1604722652">
    <w:abstractNumId w:val="21"/>
  </w:num>
  <w:num w:numId="4" w16cid:durableId="1551070672">
    <w:abstractNumId w:val="12"/>
  </w:num>
  <w:num w:numId="5" w16cid:durableId="1573002722">
    <w:abstractNumId w:val="37"/>
  </w:num>
  <w:num w:numId="6" w16cid:durableId="1296713412">
    <w:abstractNumId w:val="9"/>
  </w:num>
  <w:num w:numId="7" w16cid:durableId="725419033">
    <w:abstractNumId w:val="7"/>
  </w:num>
  <w:num w:numId="8" w16cid:durableId="1458986544">
    <w:abstractNumId w:val="6"/>
  </w:num>
  <w:num w:numId="9" w16cid:durableId="1932542819">
    <w:abstractNumId w:val="5"/>
  </w:num>
  <w:num w:numId="10" w16cid:durableId="425735683">
    <w:abstractNumId w:val="4"/>
  </w:num>
  <w:num w:numId="11" w16cid:durableId="613176689">
    <w:abstractNumId w:val="8"/>
  </w:num>
  <w:num w:numId="12" w16cid:durableId="796414551">
    <w:abstractNumId w:val="3"/>
  </w:num>
  <w:num w:numId="13" w16cid:durableId="312636474">
    <w:abstractNumId w:val="2"/>
  </w:num>
  <w:num w:numId="14" w16cid:durableId="482744935">
    <w:abstractNumId w:val="1"/>
  </w:num>
  <w:num w:numId="15" w16cid:durableId="607153659">
    <w:abstractNumId w:val="0"/>
  </w:num>
  <w:num w:numId="16" w16cid:durableId="356078554">
    <w:abstractNumId w:val="13"/>
  </w:num>
  <w:num w:numId="17" w16cid:durableId="1214197672">
    <w:abstractNumId w:val="18"/>
  </w:num>
  <w:num w:numId="18" w16cid:durableId="565069545">
    <w:abstractNumId w:val="16"/>
  </w:num>
  <w:num w:numId="19" w16cid:durableId="1378699374">
    <w:abstractNumId w:val="15"/>
  </w:num>
  <w:num w:numId="20" w16cid:durableId="1939487723">
    <w:abstractNumId w:val="14"/>
  </w:num>
  <w:num w:numId="21" w16cid:durableId="576791122">
    <w:abstractNumId w:val="23"/>
  </w:num>
  <w:num w:numId="22" w16cid:durableId="167406260">
    <w:abstractNumId w:val="3"/>
    <w:lvlOverride w:ilvl="0">
      <w:startOverride w:val="1"/>
    </w:lvlOverride>
  </w:num>
  <w:num w:numId="23" w16cid:durableId="21437585">
    <w:abstractNumId w:val="3"/>
    <w:lvlOverride w:ilvl="0">
      <w:startOverride w:val="1"/>
    </w:lvlOverride>
  </w:num>
  <w:num w:numId="24" w16cid:durableId="2144226273">
    <w:abstractNumId w:val="2"/>
    <w:lvlOverride w:ilvl="0">
      <w:startOverride w:val="1"/>
    </w:lvlOverride>
  </w:num>
  <w:num w:numId="25" w16cid:durableId="762266004">
    <w:abstractNumId w:val="33"/>
  </w:num>
  <w:num w:numId="26" w16cid:durableId="890845851">
    <w:abstractNumId w:val="11"/>
  </w:num>
  <w:num w:numId="27" w16cid:durableId="2058429711">
    <w:abstractNumId w:val="24"/>
  </w:num>
  <w:num w:numId="28" w16cid:durableId="328751229">
    <w:abstractNumId w:val="11"/>
  </w:num>
  <w:num w:numId="29" w16cid:durableId="243612397">
    <w:abstractNumId w:val="32"/>
  </w:num>
  <w:num w:numId="30" w16cid:durableId="326131405">
    <w:abstractNumId w:val="25"/>
  </w:num>
  <w:num w:numId="31" w16cid:durableId="1963226820">
    <w:abstractNumId w:val="39"/>
  </w:num>
  <w:num w:numId="32" w16cid:durableId="1968585876">
    <w:abstractNumId w:val="34"/>
  </w:num>
  <w:num w:numId="33" w16cid:durableId="1997950474">
    <w:abstractNumId w:val="17"/>
  </w:num>
  <w:num w:numId="34" w16cid:durableId="45186401">
    <w:abstractNumId w:val="27"/>
  </w:num>
  <w:num w:numId="35" w16cid:durableId="2037071745">
    <w:abstractNumId w:val="10"/>
  </w:num>
  <w:num w:numId="36" w16cid:durableId="328606497">
    <w:abstractNumId w:val="28"/>
  </w:num>
  <w:num w:numId="37" w16cid:durableId="1598903437">
    <w:abstractNumId w:val="31"/>
  </w:num>
  <w:num w:numId="38" w16cid:durableId="738481406">
    <w:abstractNumId w:val="26"/>
  </w:num>
  <w:num w:numId="39" w16cid:durableId="43792525">
    <w:abstractNumId w:val="38"/>
  </w:num>
  <w:num w:numId="40" w16cid:durableId="1811050729">
    <w:abstractNumId w:val="29"/>
  </w:num>
  <w:num w:numId="41" w16cid:durableId="1008101498">
    <w:abstractNumId w:val="22"/>
  </w:num>
  <w:num w:numId="42" w16cid:durableId="1562600406">
    <w:abstractNumId w:val="30"/>
  </w:num>
  <w:num w:numId="43" w16cid:durableId="1002855204">
    <w:abstractNumId w:val="35"/>
  </w:num>
  <w:num w:numId="44" w16cid:durableId="8216273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FF"/>
    <w:rsid w:val="0000418E"/>
    <w:rsid w:val="00015440"/>
    <w:rsid w:val="00016839"/>
    <w:rsid w:val="00023A14"/>
    <w:rsid w:val="00042FB3"/>
    <w:rsid w:val="00046171"/>
    <w:rsid w:val="00055973"/>
    <w:rsid w:val="00057671"/>
    <w:rsid w:val="0006426F"/>
    <w:rsid w:val="00066754"/>
    <w:rsid w:val="0007397F"/>
    <w:rsid w:val="00084752"/>
    <w:rsid w:val="00086540"/>
    <w:rsid w:val="000919C2"/>
    <w:rsid w:val="00093D25"/>
    <w:rsid w:val="000A324B"/>
    <w:rsid w:val="000C0C7B"/>
    <w:rsid w:val="000D445D"/>
    <w:rsid w:val="000D479D"/>
    <w:rsid w:val="000E4409"/>
    <w:rsid w:val="000E5287"/>
    <w:rsid w:val="000F4987"/>
    <w:rsid w:val="000F65EC"/>
    <w:rsid w:val="00103670"/>
    <w:rsid w:val="00114BB1"/>
    <w:rsid w:val="0011573E"/>
    <w:rsid w:val="00122746"/>
    <w:rsid w:val="0012634B"/>
    <w:rsid w:val="001269DE"/>
    <w:rsid w:val="001401D2"/>
    <w:rsid w:val="00140DAE"/>
    <w:rsid w:val="00141917"/>
    <w:rsid w:val="0015180F"/>
    <w:rsid w:val="00154D1D"/>
    <w:rsid w:val="00173C75"/>
    <w:rsid w:val="001746FC"/>
    <w:rsid w:val="00184D56"/>
    <w:rsid w:val="00186304"/>
    <w:rsid w:val="00186641"/>
    <w:rsid w:val="00193653"/>
    <w:rsid w:val="001C1982"/>
    <w:rsid w:val="001C2526"/>
    <w:rsid w:val="001C329C"/>
    <w:rsid w:val="001D15D7"/>
    <w:rsid w:val="001E286F"/>
    <w:rsid w:val="001E7D29"/>
    <w:rsid w:val="00203558"/>
    <w:rsid w:val="00227312"/>
    <w:rsid w:val="00230269"/>
    <w:rsid w:val="002378C9"/>
    <w:rsid w:val="00237A8A"/>
    <w:rsid w:val="002404F5"/>
    <w:rsid w:val="0024337A"/>
    <w:rsid w:val="00270D66"/>
    <w:rsid w:val="00275260"/>
    <w:rsid w:val="00276FA1"/>
    <w:rsid w:val="00285B87"/>
    <w:rsid w:val="00291B4A"/>
    <w:rsid w:val="00291CB3"/>
    <w:rsid w:val="0029352D"/>
    <w:rsid w:val="002A4BD9"/>
    <w:rsid w:val="002C3D7E"/>
    <w:rsid w:val="002C3F02"/>
    <w:rsid w:val="002D2A48"/>
    <w:rsid w:val="002D2DDF"/>
    <w:rsid w:val="002D419C"/>
    <w:rsid w:val="002E0BFD"/>
    <w:rsid w:val="002E2CA2"/>
    <w:rsid w:val="002E4F42"/>
    <w:rsid w:val="002E594D"/>
    <w:rsid w:val="00311650"/>
    <w:rsid w:val="0032131A"/>
    <w:rsid w:val="003310BF"/>
    <w:rsid w:val="00333574"/>
    <w:rsid w:val="00333DF8"/>
    <w:rsid w:val="003448DB"/>
    <w:rsid w:val="00350F78"/>
    <w:rsid w:val="00352B99"/>
    <w:rsid w:val="00354C22"/>
    <w:rsid w:val="00357641"/>
    <w:rsid w:val="00360B6E"/>
    <w:rsid w:val="00361DEE"/>
    <w:rsid w:val="00394EF4"/>
    <w:rsid w:val="003A7C63"/>
    <w:rsid w:val="003E5EB5"/>
    <w:rsid w:val="003F5976"/>
    <w:rsid w:val="00410612"/>
    <w:rsid w:val="00411F8B"/>
    <w:rsid w:val="00412B60"/>
    <w:rsid w:val="004203B0"/>
    <w:rsid w:val="004230D9"/>
    <w:rsid w:val="004231A8"/>
    <w:rsid w:val="00430FBE"/>
    <w:rsid w:val="004378FF"/>
    <w:rsid w:val="00450670"/>
    <w:rsid w:val="0046052B"/>
    <w:rsid w:val="0046769B"/>
    <w:rsid w:val="004724BD"/>
    <w:rsid w:val="00477352"/>
    <w:rsid w:val="0048124E"/>
    <w:rsid w:val="00491C23"/>
    <w:rsid w:val="004B032E"/>
    <w:rsid w:val="004B5C09"/>
    <w:rsid w:val="004E201B"/>
    <w:rsid w:val="004E227E"/>
    <w:rsid w:val="00500DD1"/>
    <w:rsid w:val="00512402"/>
    <w:rsid w:val="0051330F"/>
    <w:rsid w:val="00521AE3"/>
    <w:rsid w:val="00535B54"/>
    <w:rsid w:val="00544D53"/>
    <w:rsid w:val="00554276"/>
    <w:rsid w:val="00564D17"/>
    <w:rsid w:val="00567050"/>
    <w:rsid w:val="00570173"/>
    <w:rsid w:val="00574BED"/>
    <w:rsid w:val="00584519"/>
    <w:rsid w:val="00585232"/>
    <w:rsid w:val="005877B2"/>
    <w:rsid w:val="005B00C9"/>
    <w:rsid w:val="005D3902"/>
    <w:rsid w:val="005E074B"/>
    <w:rsid w:val="005E0ED9"/>
    <w:rsid w:val="005E4A84"/>
    <w:rsid w:val="006006F4"/>
    <w:rsid w:val="00604277"/>
    <w:rsid w:val="00616B41"/>
    <w:rsid w:val="00620AE8"/>
    <w:rsid w:val="0063297F"/>
    <w:rsid w:val="006414CE"/>
    <w:rsid w:val="0064628C"/>
    <w:rsid w:val="0065214E"/>
    <w:rsid w:val="00655EE2"/>
    <w:rsid w:val="006623A8"/>
    <w:rsid w:val="006771EF"/>
    <w:rsid w:val="00680296"/>
    <w:rsid w:val="006853BC"/>
    <w:rsid w:val="006855FD"/>
    <w:rsid w:val="00686E45"/>
    <w:rsid w:val="00687389"/>
    <w:rsid w:val="006928C1"/>
    <w:rsid w:val="006966F9"/>
    <w:rsid w:val="006A2F55"/>
    <w:rsid w:val="006B6859"/>
    <w:rsid w:val="006C20F3"/>
    <w:rsid w:val="006D5463"/>
    <w:rsid w:val="006E015E"/>
    <w:rsid w:val="006F03D4"/>
    <w:rsid w:val="006F1F5A"/>
    <w:rsid w:val="00700B1F"/>
    <w:rsid w:val="007043EA"/>
    <w:rsid w:val="007257E9"/>
    <w:rsid w:val="00740105"/>
    <w:rsid w:val="00744B1E"/>
    <w:rsid w:val="0075372B"/>
    <w:rsid w:val="007546AF"/>
    <w:rsid w:val="00756D9C"/>
    <w:rsid w:val="007619BD"/>
    <w:rsid w:val="00771C24"/>
    <w:rsid w:val="0078010E"/>
    <w:rsid w:val="00781863"/>
    <w:rsid w:val="007926BD"/>
    <w:rsid w:val="00792701"/>
    <w:rsid w:val="007B2549"/>
    <w:rsid w:val="007D4CD9"/>
    <w:rsid w:val="007D5836"/>
    <w:rsid w:val="007E3D8D"/>
    <w:rsid w:val="007F1E7F"/>
    <w:rsid w:val="007F34A4"/>
    <w:rsid w:val="00806221"/>
    <w:rsid w:val="0081077D"/>
    <w:rsid w:val="00812880"/>
    <w:rsid w:val="00815563"/>
    <w:rsid w:val="008217AB"/>
    <w:rsid w:val="008240DA"/>
    <w:rsid w:val="00825B23"/>
    <w:rsid w:val="008429E5"/>
    <w:rsid w:val="00847737"/>
    <w:rsid w:val="008624CC"/>
    <w:rsid w:val="00863BD4"/>
    <w:rsid w:val="00863E6E"/>
    <w:rsid w:val="00867EA4"/>
    <w:rsid w:val="00880C14"/>
    <w:rsid w:val="00894A46"/>
    <w:rsid w:val="00897D88"/>
    <w:rsid w:val="008A0319"/>
    <w:rsid w:val="008D43E9"/>
    <w:rsid w:val="008E3C0E"/>
    <w:rsid w:val="008E421A"/>
    <w:rsid w:val="008E476B"/>
    <w:rsid w:val="008F0F63"/>
    <w:rsid w:val="009004E1"/>
    <w:rsid w:val="00922A60"/>
    <w:rsid w:val="009279DF"/>
    <w:rsid w:val="00927C63"/>
    <w:rsid w:val="00932F50"/>
    <w:rsid w:val="009402C6"/>
    <w:rsid w:val="009428DD"/>
    <w:rsid w:val="0094637B"/>
    <w:rsid w:val="00955A78"/>
    <w:rsid w:val="00972E78"/>
    <w:rsid w:val="009921B8"/>
    <w:rsid w:val="0099515C"/>
    <w:rsid w:val="00997C7A"/>
    <w:rsid w:val="009A6621"/>
    <w:rsid w:val="009B38C4"/>
    <w:rsid w:val="009C1C03"/>
    <w:rsid w:val="009C2770"/>
    <w:rsid w:val="009C65DD"/>
    <w:rsid w:val="009D4984"/>
    <w:rsid w:val="009D6901"/>
    <w:rsid w:val="009F4E19"/>
    <w:rsid w:val="00A07662"/>
    <w:rsid w:val="00A10D50"/>
    <w:rsid w:val="00A14422"/>
    <w:rsid w:val="00A144E5"/>
    <w:rsid w:val="00A21B71"/>
    <w:rsid w:val="00A25111"/>
    <w:rsid w:val="00A330C7"/>
    <w:rsid w:val="00A3439E"/>
    <w:rsid w:val="00A37F9E"/>
    <w:rsid w:val="00A40085"/>
    <w:rsid w:val="00A45340"/>
    <w:rsid w:val="00A47DF6"/>
    <w:rsid w:val="00A60E11"/>
    <w:rsid w:val="00A625D8"/>
    <w:rsid w:val="00A637D7"/>
    <w:rsid w:val="00A63D35"/>
    <w:rsid w:val="00A841D5"/>
    <w:rsid w:val="00A9231C"/>
    <w:rsid w:val="00AA2532"/>
    <w:rsid w:val="00AA702D"/>
    <w:rsid w:val="00AE1F88"/>
    <w:rsid w:val="00AE20AD"/>
    <w:rsid w:val="00AE361F"/>
    <w:rsid w:val="00AE4093"/>
    <w:rsid w:val="00AE525D"/>
    <w:rsid w:val="00AE5370"/>
    <w:rsid w:val="00AE5D1C"/>
    <w:rsid w:val="00AF1A52"/>
    <w:rsid w:val="00B0508C"/>
    <w:rsid w:val="00B11433"/>
    <w:rsid w:val="00B122D3"/>
    <w:rsid w:val="00B21EDE"/>
    <w:rsid w:val="00B247A9"/>
    <w:rsid w:val="00B25BBA"/>
    <w:rsid w:val="00B30368"/>
    <w:rsid w:val="00B435B5"/>
    <w:rsid w:val="00B565D8"/>
    <w:rsid w:val="00B5779A"/>
    <w:rsid w:val="00B63E8A"/>
    <w:rsid w:val="00B64D24"/>
    <w:rsid w:val="00B7147D"/>
    <w:rsid w:val="00B750FF"/>
    <w:rsid w:val="00B751E4"/>
    <w:rsid w:val="00B75CFC"/>
    <w:rsid w:val="00B76AB4"/>
    <w:rsid w:val="00B813BB"/>
    <w:rsid w:val="00B853F9"/>
    <w:rsid w:val="00B87125"/>
    <w:rsid w:val="00B92231"/>
    <w:rsid w:val="00B97A47"/>
    <w:rsid w:val="00BA2CE6"/>
    <w:rsid w:val="00BB018B"/>
    <w:rsid w:val="00BC37E3"/>
    <w:rsid w:val="00BC52CD"/>
    <w:rsid w:val="00BD0135"/>
    <w:rsid w:val="00BD1747"/>
    <w:rsid w:val="00BD1B3B"/>
    <w:rsid w:val="00BD2B06"/>
    <w:rsid w:val="00BD3B53"/>
    <w:rsid w:val="00BD49D4"/>
    <w:rsid w:val="00BE2234"/>
    <w:rsid w:val="00BE2FFB"/>
    <w:rsid w:val="00BF68C7"/>
    <w:rsid w:val="00C00194"/>
    <w:rsid w:val="00C14973"/>
    <w:rsid w:val="00C1643D"/>
    <w:rsid w:val="00C261A9"/>
    <w:rsid w:val="00C314BE"/>
    <w:rsid w:val="00C42793"/>
    <w:rsid w:val="00C47362"/>
    <w:rsid w:val="00C475FC"/>
    <w:rsid w:val="00C549C0"/>
    <w:rsid w:val="00C601ED"/>
    <w:rsid w:val="00C7624A"/>
    <w:rsid w:val="00C8234D"/>
    <w:rsid w:val="00C92A9A"/>
    <w:rsid w:val="00C96E6E"/>
    <w:rsid w:val="00CB1FB6"/>
    <w:rsid w:val="00CD4CE6"/>
    <w:rsid w:val="00CE5A5C"/>
    <w:rsid w:val="00CF008E"/>
    <w:rsid w:val="00D12A86"/>
    <w:rsid w:val="00D31AB7"/>
    <w:rsid w:val="00D50D23"/>
    <w:rsid w:val="00D512BB"/>
    <w:rsid w:val="00D53571"/>
    <w:rsid w:val="00D660EA"/>
    <w:rsid w:val="00D7068F"/>
    <w:rsid w:val="00D87431"/>
    <w:rsid w:val="00D87AB0"/>
    <w:rsid w:val="00DA206A"/>
    <w:rsid w:val="00DA3B1A"/>
    <w:rsid w:val="00DB4E13"/>
    <w:rsid w:val="00DC6078"/>
    <w:rsid w:val="00DC79AD"/>
    <w:rsid w:val="00DD2075"/>
    <w:rsid w:val="00DD73B4"/>
    <w:rsid w:val="00DE01D4"/>
    <w:rsid w:val="00DF2868"/>
    <w:rsid w:val="00DF69EA"/>
    <w:rsid w:val="00DF7B22"/>
    <w:rsid w:val="00E005D1"/>
    <w:rsid w:val="00E03F7A"/>
    <w:rsid w:val="00E25ED6"/>
    <w:rsid w:val="00E30CDC"/>
    <w:rsid w:val="00E3272E"/>
    <w:rsid w:val="00E557A0"/>
    <w:rsid w:val="00E61AD8"/>
    <w:rsid w:val="00E70676"/>
    <w:rsid w:val="00E80337"/>
    <w:rsid w:val="00EB5076"/>
    <w:rsid w:val="00EC033E"/>
    <w:rsid w:val="00ED1643"/>
    <w:rsid w:val="00ED4A75"/>
    <w:rsid w:val="00EE11A8"/>
    <w:rsid w:val="00EE4E85"/>
    <w:rsid w:val="00EF6435"/>
    <w:rsid w:val="00F10F6B"/>
    <w:rsid w:val="00F23697"/>
    <w:rsid w:val="00F23FD2"/>
    <w:rsid w:val="00F36BB7"/>
    <w:rsid w:val="00F42505"/>
    <w:rsid w:val="00F745EE"/>
    <w:rsid w:val="00F87EAA"/>
    <w:rsid w:val="00F92B25"/>
    <w:rsid w:val="00F94176"/>
    <w:rsid w:val="00FA7DB4"/>
    <w:rsid w:val="00FB2EE9"/>
    <w:rsid w:val="00FB3809"/>
    <w:rsid w:val="00FD6B66"/>
    <w:rsid w:val="00FD6CAB"/>
    <w:rsid w:val="00FE3951"/>
    <w:rsid w:val="00FE40B5"/>
    <w:rsid w:val="00FE4A38"/>
    <w:rsid w:val="00FE6B6C"/>
    <w:rsid w:val="00FF3517"/>
    <w:rsid w:val="00FF59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3AC686"/>
  <w15:docId w15:val="{33905B99-D9FC-41AD-9691-A305B2AD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3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tandardbredcanada.ca/notices/12-9-22/sc-cths-announce-national-economic-impact-study.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ra\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3.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5.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20</TotalTime>
  <Pages>6</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Harness Racing Cape Breton</dc:creator>
  <dc:description/>
  <cp:lastModifiedBy>Harness Racing Cape Breton</cp:lastModifiedBy>
  <cp:revision>12</cp:revision>
  <dcterms:created xsi:type="dcterms:W3CDTF">2025-04-16T17:59:00Z</dcterms:created>
  <dcterms:modified xsi:type="dcterms:W3CDTF">2025-05-06T15:30:00Z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